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A3F87" w14:textId="77777777" w:rsidR="003E2731" w:rsidRDefault="003E2731" w:rsidP="003E2731"/>
    <w:p w14:paraId="11E32636" w14:textId="77777777" w:rsidR="00D965A0" w:rsidRDefault="00D965A0" w:rsidP="003E2731"/>
    <w:p w14:paraId="1FC823A9" w14:textId="77777777" w:rsidR="00D965A0" w:rsidRDefault="00D965A0" w:rsidP="003E2731"/>
    <w:p w14:paraId="72EDA260" w14:textId="77777777" w:rsidR="00D965A0" w:rsidRPr="00886D5F" w:rsidRDefault="00D965A0" w:rsidP="003E2731">
      <w:pPr>
        <w:rPr>
          <w:b/>
          <w:bCs/>
        </w:rPr>
      </w:pPr>
    </w:p>
    <w:p w14:paraId="150CA872" w14:textId="2CF87F96" w:rsidR="00D965A0" w:rsidRPr="00886D5F" w:rsidRDefault="00D965A0" w:rsidP="003E2731">
      <w:pPr>
        <w:rPr>
          <w:b/>
          <w:bCs/>
        </w:rPr>
      </w:pPr>
      <w:r w:rsidRPr="00886D5F">
        <w:rPr>
          <w:b/>
          <w:bCs/>
        </w:rPr>
        <w:t xml:space="preserve">Dotazník pro návštěvníky MŠ a ZŠ </w:t>
      </w:r>
      <w:proofErr w:type="spellStart"/>
      <w:r w:rsidRPr="00886D5F">
        <w:rPr>
          <w:b/>
          <w:bCs/>
        </w:rPr>
        <w:t>Questo</w:t>
      </w:r>
      <w:proofErr w:type="spellEnd"/>
    </w:p>
    <w:p w14:paraId="3BB8C461" w14:textId="77777777" w:rsidR="00D965A0" w:rsidRDefault="00D965A0" w:rsidP="003E2731"/>
    <w:p w14:paraId="378C3889" w14:textId="177869E0" w:rsidR="00D965A0" w:rsidRDefault="00D965A0" w:rsidP="00D965A0">
      <w:pPr>
        <w:pStyle w:val="Odstavecseseznamem"/>
        <w:numPr>
          <w:ilvl w:val="0"/>
          <w:numId w:val="1"/>
        </w:numPr>
      </w:pPr>
      <w:r>
        <w:t>Na návštěvu přicházím jako:</w:t>
      </w:r>
    </w:p>
    <w:p w14:paraId="05F80148" w14:textId="71262794" w:rsidR="00D965A0" w:rsidRDefault="00D965A0" w:rsidP="00D965A0">
      <w:pPr>
        <w:pStyle w:val="Odstavecseseznamem"/>
      </w:pPr>
      <w:r>
        <w:t>Rodič</w:t>
      </w:r>
      <w:r>
        <w:tab/>
      </w:r>
      <w:r>
        <w:tab/>
        <w:t>pedagog</w:t>
      </w:r>
      <w:r>
        <w:tab/>
        <w:t xml:space="preserve"> student</w:t>
      </w:r>
      <w:r>
        <w:tab/>
        <w:t xml:space="preserve"> jinak: __________________________________</w:t>
      </w:r>
    </w:p>
    <w:p w14:paraId="38563281" w14:textId="77777777" w:rsidR="00D965A0" w:rsidRDefault="00D965A0" w:rsidP="00D965A0">
      <w:pPr>
        <w:pStyle w:val="Odstavecseseznamem"/>
      </w:pPr>
    </w:p>
    <w:p w14:paraId="6B08FE59" w14:textId="64269CB2" w:rsidR="00D965A0" w:rsidRDefault="00D965A0" w:rsidP="00D965A0">
      <w:pPr>
        <w:pStyle w:val="Odstavecseseznamem"/>
      </w:pPr>
      <w:r>
        <w:t>Jaké informace potřebuji?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3729BE" w14:textId="77777777" w:rsidR="00D965A0" w:rsidRDefault="00D965A0" w:rsidP="00D965A0">
      <w:pPr>
        <w:pStyle w:val="Odstavecseseznamem"/>
      </w:pPr>
    </w:p>
    <w:p w14:paraId="269F71D9" w14:textId="77777777" w:rsidR="00D965A0" w:rsidRDefault="00D965A0" w:rsidP="00D965A0">
      <w:pPr>
        <w:pStyle w:val="Odstavecseseznamem"/>
      </w:pPr>
    </w:p>
    <w:p w14:paraId="2E746F63" w14:textId="490879C6" w:rsidR="00D965A0" w:rsidRDefault="00D965A0" w:rsidP="00D965A0">
      <w:pPr>
        <w:pStyle w:val="Odstavecseseznamem"/>
        <w:numPr>
          <w:ilvl w:val="0"/>
          <w:numId w:val="1"/>
        </w:numPr>
      </w:pPr>
      <w:r>
        <w:t xml:space="preserve">Jak se Vám u nás ve škole líbí? </w:t>
      </w:r>
    </w:p>
    <w:p w14:paraId="3D8A3AE8" w14:textId="7C48E304" w:rsidR="00D965A0" w:rsidRDefault="00D965A0" w:rsidP="00D965A0">
      <w:pPr>
        <w:pStyle w:val="Odstavecseseznamem"/>
      </w:pPr>
      <w:r>
        <w:t>Co hodnotíte kladně a co byste nám doporučili?</w:t>
      </w:r>
    </w:p>
    <w:p w14:paraId="2490FEA9" w14:textId="16528585" w:rsidR="00D965A0" w:rsidRDefault="00D965A0" w:rsidP="00D965A0">
      <w:pPr>
        <w:pStyle w:val="Odstavecseseznamem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7EE8EF" w14:textId="77777777" w:rsidR="00D965A0" w:rsidRDefault="00D965A0" w:rsidP="00D965A0">
      <w:pPr>
        <w:pStyle w:val="Odstavecseseznamem"/>
      </w:pPr>
    </w:p>
    <w:p w14:paraId="57465A2B" w14:textId="45714860" w:rsidR="00D965A0" w:rsidRDefault="00D965A0" w:rsidP="00D965A0">
      <w:pPr>
        <w:pStyle w:val="Odstavecseseznamem"/>
        <w:numPr>
          <w:ilvl w:val="0"/>
          <w:numId w:val="1"/>
        </w:numPr>
      </w:pPr>
      <w:r>
        <w:t>Jak proběhlo přivítání, uvedení do prostoru, organizace Vašeho času u nás?</w:t>
      </w:r>
    </w:p>
    <w:p w14:paraId="5D6DC4E7" w14:textId="770035E8" w:rsidR="00D965A0" w:rsidRDefault="00D965A0" w:rsidP="00D965A0">
      <w:pPr>
        <w:pStyle w:val="Odstavecseseznamem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25F6F3" w14:textId="77777777" w:rsidR="00D965A0" w:rsidRDefault="00D965A0" w:rsidP="00D965A0">
      <w:pPr>
        <w:pStyle w:val="Odstavecseseznamem"/>
      </w:pPr>
    </w:p>
    <w:p w14:paraId="0DA7ED4A" w14:textId="165F5820" w:rsidR="00D965A0" w:rsidRDefault="00D965A0" w:rsidP="00D965A0">
      <w:pPr>
        <w:pStyle w:val="Odstavecseseznamem"/>
        <w:numPr>
          <w:ilvl w:val="0"/>
          <w:numId w:val="1"/>
        </w:numPr>
      </w:pPr>
      <w:r>
        <w:t>Jak hodnotíte koncepci výuky, přístup vyučujících a připravené prostředí?</w:t>
      </w:r>
    </w:p>
    <w:p w14:paraId="0D8F0416" w14:textId="5495E3F0" w:rsidR="00D965A0" w:rsidRDefault="00D965A0" w:rsidP="00D965A0">
      <w:pPr>
        <w:pStyle w:val="Odstavecseseznamem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EB71A8" w14:textId="77777777" w:rsidR="00D965A0" w:rsidRDefault="00D965A0" w:rsidP="00D965A0">
      <w:pPr>
        <w:pStyle w:val="Odstavecseseznamem"/>
      </w:pPr>
    </w:p>
    <w:p w14:paraId="63E338B9" w14:textId="7AC43783" w:rsidR="00D965A0" w:rsidRDefault="00D965A0" w:rsidP="00D965A0">
      <w:pPr>
        <w:pStyle w:val="Odstavecseseznamem"/>
        <w:numPr>
          <w:ilvl w:val="0"/>
          <w:numId w:val="1"/>
        </w:numPr>
      </w:pPr>
      <w:r>
        <w:t xml:space="preserve">Na co byste se rádi zeptali? Co je Vám nejasné? </w:t>
      </w:r>
    </w:p>
    <w:p w14:paraId="155CC31A" w14:textId="34D66CB2" w:rsidR="00D965A0" w:rsidRDefault="00D965A0" w:rsidP="00D965A0">
      <w:pPr>
        <w:pStyle w:val="Odstavecseseznamem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AB7F7E" w14:textId="77777777" w:rsidR="00D965A0" w:rsidRDefault="00D965A0" w:rsidP="00D965A0">
      <w:pPr>
        <w:pStyle w:val="Odstavecseseznamem"/>
      </w:pPr>
    </w:p>
    <w:p w14:paraId="4A4A3B84" w14:textId="52BA564B" w:rsidR="00D965A0" w:rsidRDefault="00D965A0" w:rsidP="00D965A0">
      <w:pPr>
        <w:pStyle w:val="Odstavecseseznamem"/>
        <w:numPr>
          <w:ilvl w:val="0"/>
          <w:numId w:val="1"/>
        </w:numPr>
      </w:pPr>
      <w:r>
        <w:t>Je něco, co byste rádi vzkázali našim pedagogům či vedení školy?</w:t>
      </w:r>
    </w:p>
    <w:p w14:paraId="367059E1" w14:textId="58D7B6C6" w:rsidR="00D965A0" w:rsidRDefault="00D965A0" w:rsidP="00D965A0">
      <w:pPr>
        <w:pStyle w:val="Odstavecseseznamem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1BCB74" w14:textId="77777777" w:rsidR="00D965A0" w:rsidRDefault="00D965A0" w:rsidP="00D965A0">
      <w:pPr>
        <w:pStyle w:val="Odstavecseseznamem"/>
      </w:pPr>
    </w:p>
    <w:p w14:paraId="45C2ED58" w14:textId="77777777" w:rsidR="00D965A0" w:rsidRDefault="00D965A0" w:rsidP="00D965A0">
      <w:pPr>
        <w:pStyle w:val="Odstavecseseznamem"/>
      </w:pPr>
    </w:p>
    <w:p w14:paraId="1BCAD07A" w14:textId="77777777" w:rsidR="00886D5F" w:rsidRDefault="00D965A0" w:rsidP="00D965A0">
      <w:pPr>
        <w:pStyle w:val="Odstavecseseznamem"/>
      </w:pPr>
      <w:r>
        <w:t xml:space="preserve">Děkujeme za Váš čas pro zpětnou vazbu, vítáme ji jako prostor pro zlepšení naší </w:t>
      </w:r>
    </w:p>
    <w:p w14:paraId="7ABAF1B4" w14:textId="77777777" w:rsidR="00886D5F" w:rsidRDefault="00D965A0" w:rsidP="00886D5F">
      <w:pPr>
        <w:pStyle w:val="Odstavecseseznamem"/>
      </w:pPr>
      <w:r>
        <w:t>práce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8BADE47" w14:textId="0A019B99" w:rsidR="00886D5F" w:rsidRPr="00886D5F" w:rsidRDefault="00886D5F" w:rsidP="00886D5F">
      <w:pPr>
        <w:pStyle w:val="Odstavecseseznamem"/>
      </w:pPr>
      <w:r w:rsidRPr="00886D5F">
        <w:rPr>
          <w:b/>
          <w:bCs/>
        </w:rPr>
        <w:lastRenderedPageBreak/>
        <w:t>Vítejte v naší Montessori třídě</w:t>
      </w:r>
    </w:p>
    <w:p w14:paraId="43EE3624" w14:textId="77777777" w:rsidR="00886D5F" w:rsidRPr="00886D5F" w:rsidRDefault="00886D5F" w:rsidP="00886D5F">
      <w:r w:rsidRPr="00886D5F">
        <w:t>Vážená návštěvo,</w:t>
      </w:r>
    </w:p>
    <w:p w14:paraId="249FCF95" w14:textId="77777777" w:rsidR="00886D5F" w:rsidRPr="00886D5F" w:rsidRDefault="00886D5F" w:rsidP="00886D5F">
      <w:pPr>
        <w:ind w:left="2124"/>
      </w:pPr>
      <w:r w:rsidRPr="00886D5F">
        <w:t>jsme velmi rádi, že jste se rozhodli navštívit naši školu a nahlédnout do každodenního života dětí v Montessori prostředí. Vaše přítomnost je pro nás příležitostí sdílet principy pedagogiky, která klade důraz na samostatnost, respekt a hluboké soustředění.</w:t>
      </w:r>
    </w:p>
    <w:p w14:paraId="21EB4C11" w14:textId="77777777" w:rsidR="00886D5F" w:rsidRPr="00886D5F" w:rsidRDefault="00886D5F" w:rsidP="00886D5F">
      <w:r w:rsidRPr="00886D5F">
        <w:t>Možná vás překvapí, že naše pravidla pro návštěvy jsou poměrně specifická. Rádi bychom vám vysvětlili, proč je pro nás jejich dodržování klíčové:</w:t>
      </w:r>
    </w:p>
    <w:p w14:paraId="5AD1DFD9" w14:textId="77777777" w:rsidR="00886D5F" w:rsidRPr="00886D5F" w:rsidRDefault="00886D5F" w:rsidP="00886D5F">
      <w:pPr>
        <w:pStyle w:val="Odstavecseseznamem"/>
        <w:numPr>
          <w:ilvl w:val="0"/>
          <w:numId w:val="4"/>
        </w:numPr>
      </w:pPr>
      <w:r w:rsidRPr="00886D5F">
        <w:rPr>
          <w:b/>
          <w:bCs/>
        </w:rPr>
        <w:t>Ochrana „plynutí“ (</w:t>
      </w:r>
      <w:proofErr w:type="spellStart"/>
      <w:r w:rsidRPr="00886D5F">
        <w:rPr>
          <w:b/>
          <w:bCs/>
        </w:rPr>
        <w:t>flow</w:t>
      </w:r>
      <w:proofErr w:type="spellEnd"/>
      <w:r w:rsidRPr="00886D5F">
        <w:rPr>
          <w:b/>
          <w:bCs/>
        </w:rPr>
        <w:t>):</w:t>
      </w:r>
      <w:r w:rsidRPr="00886D5F">
        <w:t> Jedním z hlavních cílů Montessori vzdělávání je dosáhnout stavu hlubokého soustředění, kterému říkáme polarizace pozornosti. Každé oslovení, pohled nebo vyrušení může tento křehký proces přerušit.</w:t>
      </w:r>
    </w:p>
    <w:p w14:paraId="40856019" w14:textId="77777777" w:rsidR="00886D5F" w:rsidRPr="00886D5F" w:rsidRDefault="00886D5F" w:rsidP="00886D5F">
      <w:pPr>
        <w:pStyle w:val="Odstavecseseznamem"/>
        <w:numPr>
          <w:ilvl w:val="0"/>
          <w:numId w:val="4"/>
        </w:numPr>
      </w:pPr>
      <w:r w:rsidRPr="00886D5F">
        <w:rPr>
          <w:b/>
          <w:bCs/>
        </w:rPr>
        <w:t>Respekt k dětské práci:</w:t>
      </w:r>
      <w:r w:rsidRPr="00886D5F">
        <w:t> Třída je pro děti jejich pracovním prostorem. Pravidlo „neviditelného pozorovatele“ jim umožňuje cítit se bezpečně a přirozeně, i když je v místnosti cizí osoba.</w:t>
      </w:r>
    </w:p>
    <w:p w14:paraId="57C477DF" w14:textId="77777777" w:rsidR="00886D5F" w:rsidRPr="00886D5F" w:rsidRDefault="00886D5F" w:rsidP="00886D5F">
      <w:pPr>
        <w:pStyle w:val="Odstavecseseznamem"/>
        <w:numPr>
          <w:ilvl w:val="0"/>
          <w:numId w:val="4"/>
        </w:numPr>
      </w:pPr>
      <w:r w:rsidRPr="00886D5F">
        <w:rPr>
          <w:b/>
          <w:bCs/>
        </w:rPr>
        <w:t>Podpora samostatnosti:</w:t>
      </w:r>
      <w:r w:rsidRPr="00886D5F">
        <w:t> Tím, že do dění nezasahujete, dáváte dětem prostor vyřešit si své úkoly i případné spory vlastními silami. Právě v těchto momentech se učí nejvíce.</w:t>
      </w:r>
    </w:p>
    <w:p w14:paraId="27378938" w14:textId="77777777" w:rsidR="00886D5F" w:rsidRPr="00886D5F" w:rsidRDefault="00886D5F" w:rsidP="00886D5F">
      <w:pPr>
        <w:pStyle w:val="Odstavecseseznamem"/>
      </w:pPr>
      <w:r w:rsidRPr="00886D5F">
        <w:t>Prosíme vás, abyste se na chvíli stali tichými pozorovateli. Pohodlně se usaďte na vyhrazené místo a vnímejte atmosféru třídy – svobodu volby, řád a radost z objevování. Vaše trpělivost a tichý přístup jsou tím největším projevem úcty k práci našich dětí.</w:t>
      </w:r>
    </w:p>
    <w:p w14:paraId="1897EFB4" w14:textId="77777777" w:rsidR="00886D5F" w:rsidRPr="00886D5F" w:rsidRDefault="00886D5F" w:rsidP="00886D5F">
      <w:pPr>
        <w:pStyle w:val="Odstavecseseznamem"/>
      </w:pPr>
      <w:r w:rsidRPr="00886D5F">
        <w:t>Pokud budete mít jakékoli dotazy, rádi vám je zodpovíme po skončení bloku výuky, až děti ukončí svou práci.</w:t>
      </w:r>
    </w:p>
    <w:p w14:paraId="17D39560" w14:textId="77777777" w:rsidR="00886D5F" w:rsidRPr="00886D5F" w:rsidRDefault="00886D5F" w:rsidP="00886D5F">
      <w:pPr>
        <w:pStyle w:val="Odstavecseseznamem"/>
      </w:pPr>
      <w:r w:rsidRPr="00886D5F">
        <w:t>Děkujeme, že nám pomáháte udržovat klidné a inspirativní prostředí pro naše žáky.</w:t>
      </w:r>
    </w:p>
    <w:p w14:paraId="56BB91FB" w14:textId="166263B8" w:rsidR="00886D5F" w:rsidRDefault="00886D5F" w:rsidP="00886D5F">
      <w:pPr>
        <w:pStyle w:val="Odstavecseseznamem"/>
      </w:pPr>
      <w:r w:rsidRPr="00886D5F">
        <w:rPr>
          <w:b/>
          <w:bCs/>
        </w:rPr>
        <w:t>Tým pedagogů Montessori škol</w:t>
      </w:r>
      <w:r>
        <w:rPr>
          <w:b/>
          <w:bCs/>
        </w:rPr>
        <w:t>y</w:t>
      </w:r>
    </w:p>
    <w:p w14:paraId="4AF4CFBB" w14:textId="70D77E46" w:rsidR="00886D5F" w:rsidRPr="00886D5F" w:rsidRDefault="00886D5F" w:rsidP="00886D5F">
      <w:pPr>
        <w:rPr>
          <w:b/>
          <w:bCs/>
        </w:rPr>
      </w:pPr>
      <w:r>
        <w:rPr>
          <w:b/>
          <w:bCs/>
        </w:rPr>
        <w:t>P</w:t>
      </w:r>
      <w:r w:rsidRPr="00886D5F">
        <w:rPr>
          <w:b/>
          <w:bCs/>
        </w:rPr>
        <w:t>ravidla pro návštěvníky</w:t>
      </w:r>
      <w:r>
        <w:rPr>
          <w:b/>
          <w:bCs/>
        </w:rPr>
        <w:t xml:space="preserve"> MŠ a ZŠ </w:t>
      </w:r>
      <w:proofErr w:type="spellStart"/>
      <w:r>
        <w:rPr>
          <w:b/>
          <w:bCs/>
        </w:rPr>
        <w:t>Questo</w:t>
      </w:r>
      <w:proofErr w:type="spellEnd"/>
    </w:p>
    <w:p w14:paraId="5CAA032E" w14:textId="77777777" w:rsidR="00886D5F" w:rsidRPr="00886D5F" w:rsidRDefault="00886D5F" w:rsidP="00886D5F">
      <w:pPr>
        <w:pStyle w:val="Odstavecseseznamem"/>
        <w:numPr>
          <w:ilvl w:val="0"/>
          <w:numId w:val="2"/>
        </w:numPr>
      </w:pPr>
      <w:r w:rsidRPr="00886D5F">
        <w:rPr>
          <w:b/>
          <w:bCs/>
        </w:rPr>
        <w:t>Předchozí domluva:</w:t>
      </w:r>
      <w:r w:rsidRPr="00886D5F">
        <w:t> Každá návštěva musí být dohodnuta předem s pedagogem nebo vedením školy.</w:t>
      </w:r>
    </w:p>
    <w:p w14:paraId="0148ECA2" w14:textId="77777777" w:rsidR="00886D5F" w:rsidRPr="00886D5F" w:rsidRDefault="00886D5F" w:rsidP="00886D5F">
      <w:pPr>
        <w:pStyle w:val="Odstavecseseznamem"/>
        <w:numPr>
          <w:ilvl w:val="0"/>
          <w:numId w:val="2"/>
        </w:numPr>
      </w:pPr>
      <w:r w:rsidRPr="00886D5F">
        <w:rPr>
          <w:b/>
          <w:bCs/>
        </w:rPr>
        <w:t>Režim „tichého pozorovatele“:</w:t>
      </w:r>
      <w:r w:rsidRPr="00886D5F">
        <w:t> Návštěvníci by měli sedět na určeném místě (často označeném jako židle pro pozorovatele) a zůstat na něm po celou dobu návštěvy.</w:t>
      </w:r>
    </w:p>
    <w:p w14:paraId="65AAAC0F" w14:textId="77777777" w:rsidR="00886D5F" w:rsidRPr="00886D5F" w:rsidRDefault="00886D5F" w:rsidP="00886D5F">
      <w:pPr>
        <w:pStyle w:val="Odstavecseseznamem"/>
        <w:numPr>
          <w:ilvl w:val="0"/>
          <w:numId w:val="2"/>
        </w:numPr>
      </w:pPr>
      <w:r w:rsidRPr="00886D5F">
        <w:rPr>
          <w:b/>
          <w:bCs/>
        </w:rPr>
        <w:t>Bez interakce:</w:t>
      </w:r>
      <w:r w:rsidRPr="00886D5F">
        <w:t> Není vhodné navazovat kontakt s dětmi, ptát se jich na práci nebo je vyrušovat. Pokud dítě samo přijde, odpovězte krátce a zdvořile (např. „Přišel jsem se podívat, jak pracuješ“) a nechte ho vrátit se k činnosti.</w:t>
      </w:r>
    </w:p>
    <w:p w14:paraId="5F97B7E8" w14:textId="77777777" w:rsidR="00886D5F" w:rsidRPr="00886D5F" w:rsidRDefault="00886D5F" w:rsidP="00886D5F">
      <w:pPr>
        <w:pStyle w:val="Odstavecseseznamem"/>
        <w:numPr>
          <w:ilvl w:val="0"/>
          <w:numId w:val="2"/>
        </w:numPr>
      </w:pPr>
      <w:r w:rsidRPr="00886D5F">
        <w:rPr>
          <w:b/>
          <w:bCs/>
        </w:rPr>
        <w:t>Ponechání řešení na dětech a průvodcích:</w:t>
      </w:r>
      <w:r w:rsidRPr="00886D5F">
        <w:t> Pokud ve třídě nastane konflikt nebo potíž, návštěvník do situace nezasahuje.</w:t>
      </w:r>
    </w:p>
    <w:p w14:paraId="5A771945" w14:textId="77777777" w:rsidR="00886D5F" w:rsidRPr="00886D5F" w:rsidRDefault="00886D5F" w:rsidP="00886D5F">
      <w:pPr>
        <w:pStyle w:val="Odstavecseseznamem"/>
        <w:numPr>
          <w:ilvl w:val="0"/>
          <w:numId w:val="2"/>
        </w:numPr>
      </w:pPr>
      <w:r w:rsidRPr="00886D5F">
        <w:rPr>
          <w:b/>
          <w:bCs/>
        </w:rPr>
        <w:t>Vypnutá elektronika:</w:t>
      </w:r>
      <w:r w:rsidRPr="00886D5F">
        <w:t> Telefony a chytré hodinky musí být v režimu „nerušit“ nebo zcela vypnuté a schované.</w:t>
      </w:r>
    </w:p>
    <w:p w14:paraId="26114BAD" w14:textId="77777777" w:rsidR="00886D5F" w:rsidRPr="00886D5F" w:rsidRDefault="00886D5F" w:rsidP="00886D5F">
      <w:pPr>
        <w:pStyle w:val="Odstavecseseznamem"/>
        <w:numPr>
          <w:ilvl w:val="0"/>
          <w:numId w:val="2"/>
        </w:numPr>
      </w:pPr>
      <w:r w:rsidRPr="00886D5F">
        <w:rPr>
          <w:b/>
          <w:bCs/>
        </w:rPr>
        <w:t>Manipulace s pomůckami:</w:t>
      </w:r>
      <w:r w:rsidRPr="00886D5F">
        <w:t> Návštěvník se nedotýká pomůcek ani je nevyndává z polic. </w:t>
      </w:r>
    </w:p>
    <w:p w14:paraId="0090FD00" w14:textId="77777777" w:rsidR="00886D5F" w:rsidRPr="00886D5F" w:rsidRDefault="00886D5F" w:rsidP="00886D5F">
      <w:pPr>
        <w:pStyle w:val="Odstavecseseznamem"/>
        <w:rPr>
          <w:b/>
          <w:bCs/>
        </w:rPr>
      </w:pPr>
      <w:r w:rsidRPr="00886D5F">
        <w:rPr>
          <w:b/>
          <w:bCs/>
        </w:rPr>
        <w:t>Tipy pro efektivní pozorování</w:t>
      </w:r>
    </w:p>
    <w:p w14:paraId="5546919C" w14:textId="77777777" w:rsidR="00886D5F" w:rsidRPr="00886D5F" w:rsidRDefault="00886D5F" w:rsidP="00886D5F">
      <w:pPr>
        <w:pStyle w:val="Odstavecseseznamem"/>
        <w:numPr>
          <w:ilvl w:val="0"/>
          <w:numId w:val="3"/>
        </w:numPr>
      </w:pPr>
      <w:r w:rsidRPr="00886D5F">
        <w:rPr>
          <w:b/>
          <w:bCs/>
        </w:rPr>
        <w:t>Délka návštěvy:</w:t>
      </w:r>
      <w:r w:rsidRPr="00886D5F">
        <w:t> Obvykle trvá 20 až 60 minut, aby návštěvník zachytil dynamiku třídy, ale příliš dlouho nerušil.</w:t>
      </w:r>
    </w:p>
    <w:p w14:paraId="0F4CF8C0" w14:textId="77777777" w:rsidR="00886D5F" w:rsidRPr="00886D5F" w:rsidRDefault="00886D5F" w:rsidP="00886D5F">
      <w:pPr>
        <w:pStyle w:val="Odstavecseseznamem"/>
        <w:numPr>
          <w:ilvl w:val="0"/>
          <w:numId w:val="3"/>
        </w:numPr>
      </w:pPr>
      <w:r w:rsidRPr="00886D5F">
        <w:rPr>
          <w:b/>
          <w:bCs/>
        </w:rPr>
        <w:t>Na co se zaměřit:</w:t>
      </w:r>
      <w:r w:rsidRPr="00886D5F">
        <w:t> Sledujte celkovou atmosféru, samostatnost dětí, jejich schopnost soustředění (polarizaci pozornosti) a roli učitele jako průvodce.</w:t>
      </w:r>
    </w:p>
    <w:p w14:paraId="16EF8BFC" w14:textId="77777777" w:rsidR="00886D5F" w:rsidRPr="00886D5F" w:rsidRDefault="00886D5F" w:rsidP="00886D5F">
      <w:pPr>
        <w:pStyle w:val="Odstavecseseznamem"/>
        <w:numPr>
          <w:ilvl w:val="0"/>
          <w:numId w:val="3"/>
        </w:numPr>
      </w:pPr>
      <w:r w:rsidRPr="00886D5F">
        <w:rPr>
          <w:b/>
          <w:bCs/>
        </w:rPr>
        <w:t>Poznámky a dotazy:</w:t>
      </w:r>
      <w:r w:rsidRPr="00886D5F">
        <w:t> Dotazy na učitele si zapisujte a pokládejte je až po skončení výuky, aby nebyl narušen proces vzdělávání. </w:t>
      </w:r>
    </w:p>
    <w:p w14:paraId="3E8C72C3" w14:textId="77777777" w:rsidR="00886D5F" w:rsidRDefault="00886D5F" w:rsidP="00D965A0">
      <w:pPr>
        <w:pStyle w:val="Odstavecseseznamem"/>
      </w:pPr>
    </w:p>
    <w:sectPr w:rsidR="00886D5F" w:rsidSect="003E2731">
      <w:headerReference w:type="default" r:id="rId7"/>
      <w:footerReference w:type="default" r:id="rId8"/>
      <w:pgSz w:w="11906" w:h="16838"/>
      <w:pgMar w:top="1417" w:right="141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9B446" w14:textId="77777777" w:rsidR="005570DD" w:rsidRDefault="005570DD" w:rsidP="00F909CA">
      <w:pPr>
        <w:spacing w:after="0" w:line="240" w:lineRule="auto"/>
      </w:pPr>
      <w:r>
        <w:separator/>
      </w:r>
    </w:p>
  </w:endnote>
  <w:endnote w:type="continuationSeparator" w:id="0">
    <w:p w14:paraId="0304CBFD" w14:textId="77777777" w:rsidR="005570DD" w:rsidRDefault="005570DD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66BBA" w14:textId="77777777" w:rsidR="00F909CA" w:rsidRDefault="00F909CA">
    <w:pPr>
      <w:pStyle w:val="Zpa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A3DD579" wp14:editId="11337573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608E9" w14:textId="77777777" w:rsidR="005570DD" w:rsidRDefault="005570DD" w:rsidP="00F909CA">
      <w:pPr>
        <w:spacing w:after="0" w:line="240" w:lineRule="auto"/>
      </w:pPr>
      <w:r>
        <w:separator/>
      </w:r>
    </w:p>
  </w:footnote>
  <w:footnote w:type="continuationSeparator" w:id="0">
    <w:p w14:paraId="50890F35" w14:textId="77777777" w:rsidR="005570DD" w:rsidRDefault="005570DD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6C6C1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47DEEC" wp14:editId="1C3FE4EB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395D"/>
    <w:multiLevelType w:val="multilevel"/>
    <w:tmpl w:val="C2467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0E3F68"/>
    <w:multiLevelType w:val="multilevel"/>
    <w:tmpl w:val="75B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F80557"/>
    <w:multiLevelType w:val="multilevel"/>
    <w:tmpl w:val="F58C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3B77EE"/>
    <w:multiLevelType w:val="hybridMultilevel"/>
    <w:tmpl w:val="BFEC57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034815">
    <w:abstractNumId w:val="3"/>
  </w:num>
  <w:num w:numId="2" w16cid:durableId="233467917">
    <w:abstractNumId w:val="1"/>
  </w:num>
  <w:num w:numId="3" w16cid:durableId="1834449859">
    <w:abstractNumId w:val="2"/>
  </w:num>
  <w:num w:numId="4" w16cid:durableId="148596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75D19"/>
    <w:rsid w:val="004F3D88"/>
    <w:rsid w:val="00500153"/>
    <w:rsid w:val="005570DD"/>
    <w:rsid w:val="0061103B"/>
    <w:rsid w:val="006507BE"/>
    <w:rsid w:val="0065210F"/>
    <w:rsid w:val="00886D5F"/>
    <w:rsid w:val="00A735B5"/>
    <w:rsid w:val="00A96218"/>
    <w:rsid w:val="00AF3AD0"/>
    <w:rsid w:val="00CC0C12"/>
    <w:rsid w:val="00CD5FCE"/>
    <w:rsid w:val="00D72A58"/>
    <w:rsid w:val="00D76328"/>
    <w:rsid w:val="00D965A0"/>
    <w:rsid w:val="00D97AF3"/>
    <w:rsid w:val="00E625AF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D1B13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  <w:style w:type="character" w:styleId="Hypertextovodkaz">
    <w:name w:val="Hyperlink"/>
    <w:basedOn w:val="Standardnpsmoodstavce"/>
    <w:uiPriority w:val="99"/>
    <w:unhideWhenUsed/>
    <w:rsid w:val="00886D5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86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21</TotalTime>
  <Pages>2</Pages>
  <Words>701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3</cp:revision>
  <cp:lastPrinted>2026-01-23T09:36:00Z</cp:lastPrinted>
  <dcterms:created xsi:type="dcterms:W3CDTF">2026-01-23T09:30:00Z</dcterms:created>
  <dcterms:modified xsi:type="dcterms:W3CDTF">2026-01-23T09:54:00Z</dcterms:modified>
</cp:coreProperties>
</file>