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874B9" w14:textId="77777777" w:rsidR="00CB33D9" w:rsidRDefault="00000000">
      <w:pPr>
        <w:spacing w:after="60" w:line="252" w:lineRule="auto"/>
        <w:jc w:val="center"/>
      </w:pPr>
      <w:r>
        <w:rPr>
          <w:b/>
          <w:sz w:val="28"/>
        </w:rPr>
        <w:t>INFORMACE PRO RODIČE PŘED NÁSTUPEM DO ZÁKLADNÍ ŠKOLY</w:t>
      </w:r>
    </w:p>
    <w:p w14:paraId="380298ED" w14:textId="77777777" w:rsidR="00CB33D9" w:rsidRDefault="00000000">
      <w:pPr>
        <w:spacing w:after="40" w:line="252" w:lineRule="auto"/>
        <w:jc w:val="center"/>
      </w:pPr>
      <w:r>
        <w:rPr>
          <w:b/>
          <w:sz w:val="22"/>
        </w:rPr>
        <w:t xml:space="preserve">Mateřská a základní škola </w:t>
      </w:r>
      <w:proofErr w:type="spellStart"/>
      <w:r>
        <w:rPr>
          <w:b/>
          <w:sz w:val="22"/>
        </w:rPr>
        <w:t>Questo</w:t>
      </w:r>
      <w:proofErr w:type="spellEnd"/>
    </w:p>
    <w:p w14:paraId="56B18D05" w14:textId="77777777" w:rsidR="00CB33D9" w:rsidRDefault="00000000">
      <w:pPr>
        <w:spacing w:line="252" w:lineRule="auto"/>
        <w:jc w:val="center"/>
        <w:rPr>
          <w:b/>
        </w:rPr>
      </w:pPr>
      <w:r>
        <w:rPr>
          <w:b/>
        </w:rPr>
        <w:t>Školní rok 2026/2027</w:t>
      </w:r>
    </w:p>
    <w:p w14:paraId="40012E21" w14:textId="77777777" w:rsidR="00256D92" w:rsidRDefault="00256D92">
      <w:pPr>
        <w:spacing w:line="252" w:lineRule="auto"/>
        <w:jc w:val="center"/>
      </w:pPr>
    </w:p>
    <w:p w14:paraId="747BD93F" w14:textId="77777777" w:rsidR="00CB33D9" w:rsidRDefault="00000000">
      <w:pPr>
        <w:spacing w:after="40" w:line="252" w:lineRule="auto"/>
      </w:pPr>
      <w:r>
        <w:rPr>
          <w:b/>
          <w:sz w:val="21"/>
        </w:rPr>
        <w:t>1) Příchody a odchody dětí</w:t>
      </w:r>
    </w:p>
    <w:p w14:paraId="4E4A3D52" w14:textId="77777777" w:rsidR="00CB33D9" w:rsidRDefault="00000000">
      <w:pPr>
        <w:spacing w:after="120" w:line="252" w:lineRule="auto"/>
      </w:pPr>
      <w:r>
        <w:t>Příchody dětí do ZŠ jsou možné od 7:00 do 8:10. Nepřítomnost dítěte je potřeba odhlásit nejpozději do 8:00 prostřednictvím Školy Online, v nutném případě SMS na školní telefon 725 516 456. Vyzvedávání dětí probíhá dle rozvrhu hodin a potřeby, nejpozději do 16:00.</w:t>
      </w:r>
    </w:p>
    <w:p w14:paraId="111F6150" w14:textId="77777777" w:rsidR="00CB33D9" w:rsidRDefault="00000000">
      <w:pPr>
        <w:spacing w:after="40" w:line="252" w:lineRule="auto"/>
      </w:pPr>
      <w:r>
        <w:rPr>
          <w:b/>
          <w:sz w:val="21"/>
        </w:rPr>
        <w:t>2) Školné</w:t>
      </w:r>
    </w:p>
    <w:p w14:paraId="7BE4EA76" w14:textId="77777777" w:rsidR="00CB33D9" w:rsidRDefault="00000000">
      <w:pPr>
        <w:spacing w:after="120" w:line="252" w:lineRule="auto"/>
      </w:pPr>
      <w:r>
        <w:t>Školné ve výši 5 000 Kč je splatné do 5. dne v měsíci převodem na účet 107-5393800297/0100. Do zprávy pro příjemce prosíme uvést jméno dítěte.</w:t>
      </w:r>
    </w:p>
    <w:p w14:paraId="1803BE1C" w14:textId="77777777" w:rsidR="00CB33D9" w:rsidRDefault="00000000">
      <w:pPr>
        <w:spacing w:after="40" w:line="252" w:lineRule="auto"/>
      </w:pPr>
      <w:r>
        <w:rPr>
          <w:b/>
          <w:sz w:val="21"/>
        </w:rPr>
        <w:t>3) Školní družina</w:t>
      </w:r>
    </w:p>
    <w:p w14:paraId="62A0FAC8" w14:textId="77777777" w:rsidR="00CB33D9" w:rsidRDefault="00000000">
      <w:pPr>
        <w:spacing w:after="120" w:line="252" w:lineRule="auto"/>
      </w:pPr>
      <w:r>
        <w:t>Platba za školní družinu činí 1 500 Kč za pololetí a je splatná do 15. 9. a 15. 2. na účet 107-5393800297/0100.</w:t>
      </w:r>
    </w:p>
    <w:p w14:paraId="54C1B6DA" w14:textId="77777777" w:rsidR="00CB33D9" w:rsidRDefault="00000000">
      <w:pPr>
        <w:spacing w:after="40" w:line="252" w:lineRule="auto"/>
      </w:pPr>
      <w:r>
        <w:rPr>
          <w:b/>
          <w:sz w:val="21"/>
        </w:rPr>
        <w:t>4) Obědy</w:t>
      </w:r>
    </w:p>
    <w:p w14:paraId="2690AE20" w14:textId="77777777" w:rsidR="00CB33D9" w:rsidRDefault="00000000">
      <w:pPr>
        <w:spacing w:after="120" w:line="252" w:lineRule="auto"/>
      </w:pPr>
      <w:r>
        <w:t>Obědy pro žáky ZŠ zajišťuje Jídelna RODINKA s.r.o. Prosíme o zavedení inkasa pro obědy s limitem 1 000 Kč. Obědy je nutné odhlašovat přímo u jídelny Rodinka nejpozději do 8:00 ráno na telefonu 565 536 522.</w:t>
      </w:r>
    </w:p>
    <w:p w14:paraId="1774CECE" w14:textId="77777777" w:rsidR="00CB33D9" w:rsidRDefault="00000000">
      <w:pPr>
        <w:spacing w:after="40" w:line="252" w:lineRule="auto"/>
      </w:pPr>
      <w:r>
        <w:rPr>
          <w:b/>
          <w:sz w:val="21"/>
        </w:rPr>
        <w:t>5) Evidenční údaje</w:t>
      </w:r>
    </w:p>
    <w:p w14:paraId="772E6BC1" w14:textId="77777777" w:rsidR="00CB33D9" w:rsidRDefault="00000000">
      <w:pPr>
        <w:spacing w:after="120" w:line="252" w:lineRule="auto"/>
      </w:pPr>
      <w:r>
        <w:t>V případě změny bydliště, telefonního čísla, jména nebo jiných údajů uvedených v evidenčních listech prosíme o jejich neprodlené nahlášení škole.</w:t>
      </w:r>
    </w:p>
    <w:p w14:paraId="4AE8D0C9" w14:textId="77777777" w:rsidR="00CB33D9" w:rsidRDefault="00000000">
      <w:pPr>
        <w:spacing w:after="40" w:line="252" w:lineRule="auto"/>
      </w:pPr>
      <w:r>
        <w:rPr>
          <w:b/>
          <w:sz w:val="21"/>
        </w:rPr>
        <w:t>6) Komunikační kanál školy</w:t>
      </w:r>
    </w:p>
    <w:p w14:paraId="609E8AA8" w14:textId="77777777" w:rsidR="00CB33D9" w:rsidRDefault="00000000">
      <w:pPr>
        <w:spacing w:after="120" w:line="252" w:lineRule="auto"/>
      </w:pPr>
      <w:r>
        <w:t>Hlavním komunikačním kanálem školy je Škola Online. Přihlašovací údaje obdržíte při nástupu dítěte do školy.</w:t>
      </w:r>
    </w:p>
    <w:p w14:paraId="3D3A2E7E" w14:textId="77777777" w:rsidR="00CB33D9" w:rsidRDefault="00000000">
      <w:pPr>
        <w:spacing w:after="40" w:line="252" w:lineRule="auto"/>
      </w:pPr>
      <w:r>
        <w:rPr>
          <w:b/>
          <w:sz w:val="21"/>
        </w:rPr>
        <w:t>7) Konzultace a spolupráce s rodiči</w:t>
      </w:r>
    </w:p>
    <w:p w14:paraId="7C165AFB" w14:textId="77777777" w:rsidR="00CB33D9" w:rsidRDefault="00000000">
      <w:pPr>
        <w:spacing w:after="120" w:line="252" w:lineRule="auto"/>
      </w:pPr>
      <w:r>
        <w:t>Konzultační hodiny jsou uvedeny v příslušném rozpisu. V případě potřeby je možné domluvit individuální konzultaci předem s učitelkou dítěte. Váš zájem o pokroky, vzdělávání a fungování dítěte ve škole vítáme.</w:t>
      </w:r>
    </w:p>
    <w:p w14:paraId="00AD4CC5" w14:textId="77777777" w:rsidR="00CB33D9" w:rsidRDefault="00000000">
      <w:pPr>
        <w:spacing w:after="40" w:line="252" w:lineRule="auto"/>
      </w:pPr>
      <w:r>
        <w:rPr>
          <w:b/>
          <w:sz w:val="21"/>
        </w:rPr>
        <w:t>8) Zpětná vazba a komunikace</w:t>
      </w:r>
    </w:p>
    <w:p w14:paraId="1366BF2B" w14:textId="77777777" w:rsidR="00CB33D9" w:rsidRDefault="00000000">
      <w:pPr>
        <w:spacing w:after="120" w:line="252" w:lineRule="auto"/>
      </w:pPr>
      <w:r>
        <w:t>V případě spokojenosti, nespokojenosti, dotazů nebo stížností se na nás prosím obracejte bezodkladně. Kontaktovat můžete školu osobně, telefonicky na školním telefonu 725 516 456 nebo elektronicky prostřednictvím oficiálních kontaktů školy. Za školu je kontaktní osobou ředitelka Helena Kottová.</w:t>
      </w:r>
    </w:p>
    <w:p w14:paraId="67C07E6E" w14:textId="77777777" w:rsidR="00CB33D9" w:rsidRDefault="00000000">
      <w:pPr>
        <w:spacing w:line="252" w:lineRule="auto"/>
      </w:pPr>
      <w:r>
        <w:t>Děkujeme za spolupráci a otevřenou komunikaci. Vaše zpětná vazba je pro nás důležitá a pomáhá nám vytvářet bezpečné a podnětné prostředí, ve kterém se děti mohou dobře vzdělávat.</w:t>
      </w:r>
    </w:p>
    <w:p w14:paraId="5EBF34F0" w14:textId="77777777" w:rsidR="00CB33D9" w:rsidRDefault="00000000">
      <w:pPr>
        <w:spacing w:after="20" w:line="252" w:lineRule="auto"/>
      </w:pPr>
      <w:r>
        <w:rPr>
          <w:b/>
        </w:rPr>
        <w:t xml:space="preserve">Mateřská a základní škola </w:t>
      </w:r>
      <w:proofErr w:type="spellStart"/>
      <w:r>
        <w:rPr>
          <w:b/>
        </w:rPr>
        <w:t>Questo</w:t>
      </w:r>
      <w:proofErr w:type="spellEnd"/>
    </w:p>
    <w:p w14:paraId="685EBDCA" w14:textId="3CC599AF" w:rsidR="00CB33D9" w:rsidRDefault="00256D92">
      <w:pPr>
        <w:spacing w:after="40" w:line="252" w:lineRule="auto"/>
      </w:pPr>
      <w:r>
        <w:t xml:space="preserve">Ing. </w:t>
      </w:r>
      <w:r w:rsidR="00000000">
        <w:t>Helena Kottová, ředitelka školy</w:t>
      </w:r>
    </w:p>
    <w:sectPr w:rsidR="00CB33D9" w:rsidSect="003E2731">
      <w:headerReference w:type="default" r:id="rId6"/>
      <w:footerReference w:type="default" r:id="rId7"/>
      <w:pgSz w:w="11906" w:h="16838"/>
      <w:pgMar w:top="1417" w:right="1417" w:bottom="1417" w:left="1417"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0DBD3" w14:textId="77777777" w:rsidR="00E941F7" w:rsidRDefault="00E941F7" w:rsidP="00F909CA">
      <w:pPr>
        <w:spacing w:after="0" w:line="240" w:lineRule="auto"/>
      </w:pPr>
      <w:r>
        <w:separator/>
      </w:r>
    </w:p>
  </w:endnote>
  <w:endnote w:type="continuationSeparator" w:id="0">
    <w:p w14:paraId="12385536" w14:textId="77777777" w:rsidR="00E941F7" w:rsidRDefault="00E941F7" w:rsidP="00F90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F144" w14:textId="77777777" w:rsidR="00F909CA" w:rsidRDefault="00F909CA">
    <w:pPr>
      <w:pStyle w:val="Zpat"/>
      <w:jc w:val="center"/>
    </w:pPr>
    <w:r>
      <w:rPr>
        <w:noProof/>
      </w:rPr>
      <w:drawing>
        <wp:anchor distT="0" distB="0" distL="114300" distR="114300" simplePos="0" relativeHeight="251658240" behindDoc="1" locked="0" layoutInCell="1" allowOverlap="1" wp14:anchorId="3A8A56D4" wp14:editId="6831E28C">
          <wp:simplePos x="0" y="0"/>
          <wp:positionH relativeFrom="page">
            <wp:posOffset>-144145</wp:posOffset>
          </wp:positionH>
          <wp:positionV relativeFrom="bottomMargin">
            <wp:align>top</wp:align>
          </wp:positionV>
          <wp:extent cx="7822800" cy="792000"/>
          <wp:effectExtent l="0" t="0" r="0" b="0"/>
          <wp:wrapTight wrapText="bothSides">
            <wp:wrapPolygon edited="0">
              <wp:start x="947" y="2079"/>
              <wp:lineTo x="894" y="8834"/>
              <wp:lineTo x="1157" y="11432"/>
              <wp:lineTo x="1788" y="11432"/>
              <wp:lineTo x="1788" y="18707"/>
              <wp:lineTo x="14939" y="19747"/>
              <wp:lineTo x="15202" y="19747"/>
              <wp:lineTo x="20725" y="18188"/>
              <wp:lineTo x="20620" y="11432"/>
              <wp:lineTo x="18253" y="10393"/>
              <wp:lineTo x="18831" y="7795"/>
              <wp:lineTo x="18411" y="2079"/>
              <wp:lineTo x="947" y="2079"/>
            </wp:wrapPolygon>
          </wp:wrapTight>
          <wp:docPr id="40784368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t="16923" b="19231"/>
                  <a:stretch/>
                </pic:blipFill>
                <pic:spPr bwMode="auto">
                  <a:xfrm>
                    <a:off x="0" y="0"/>
                    <a:ext cx="7822800" cy="79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16"/>
      </w:rPr>
      <w:t xml:space="preserve">Mateřská a základní škola </w:t>
    </w:r>
    <w:proofErr w:type="spellStart"/>
    <w:r>
      <w:rPr>
        <w:sz w:val="16"/>
      </w:rPr>
      <w:t>Questo</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2B20D" w14:textId="77777777" w:rsidR="00E941F7" w:rsidRDefault="00E941F7" w:rsidP="00F909CA">
      <w:pPr>
        <w:spacing w:after="0" w:line="240" w:lineRule="auto"/>
      </w:pPr>
      <w:r>
        <w:separator/>
      </w:r>
    </w:p>
  </w:footnote>
  <w:footnote w:type="continuationSeparator" w:id="0">
    <w:p w14:paraId="0DFCBA29" w14:textId="77777777" w:rsidR="00E941F7" w:rsidRDefault="00E941F7" w:rsidP="00F909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7DD4" w14:textId="77777777" w:rsidR="00F909CA" w:rsidRDefault="00CD5FCE">
    <w:pPr>
      <w:pStyle w:val="Zhlav"/>
    </w:pPr>
    <w:r>
      <w:rPr>
        <w:noProof/>
      </w:rPr>
      <w:drawing>
        <wp:anchor distT="0" distB="0" distL="114300" distR="114300" simplePos="0" relativeHeight="251659264" behindDoc="0" locked="0" layoutInCell="1" allowOverlap="1" wp14:anchorId="507A3BDC" wp14:editId="7C5741F5">
          <wp:simplePos x="0" y="0"/>
          <wp:positionH relativeFrom="column">
            <wp:posOffset>-462915</wp:posOffset>
          </wp:positionH>
          <wp:positionV relativeFrom="paragraph">
            <wp:posOffset>326390</wp:posOffset>
          </wp:positionV>
          <wp:extent cx="1350000" cy="1296000"/>
          <wp:effectExtent l="0" t="0" r="3175" b="0"/>
          <wp:wrapSquare wrapText="bothSides"/>
          <wp:docPr id="134064921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6406" t="20879" r="74911" b="23627"/>
                  <a:stretch/>
                </pic:blipFill>
                <pic:spPr bwMode="auto">
                  <a:xfrm>
                    <a:off x="0" y="0"/>
                    <a:ext cx="1350000" cy="1296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D88"/>
    <w:rsid w:val="00042B46"/>
    <w:rsid w:val="00155294"/>
    <w:rsid w:val="001F6A8A"/>
    <w:rsid w:val="00212209"/>
    <w:rsid w:val="00256D92"/>
    <w:rsid w:val="00293424"/>
    <w:rsid w:val="0033099A"/>
    <w:rsid w:val="003E2731"/>
    <w:rsid w:val="004F3D88"/>
    <w:rsid w:val="00500153"/>
    <w:rsid w:val="0061103B"/>
    <w:rsid w:val="006507BE"/>
    <w:rsid w:val="0065210F"/>
    <w:rsid w:val="00A735B5"/>
    <w:rsid w:val="00A96218"/>
    <w:rsid w:val="00AF3AD0"/>
    <w:rsid w:val="00CB33D9"/>
    <w:rsid w:val="00CD5FCE"/>
    <w:rsid w:val="00D72A58"/>
    <w:rsid w:val="00D76328"/>
    <w:rsid w:val="00D97AF3"/>
    <w:rsid w:val="00E625AF"/>
    <w:rsid w:val="00E941F7"/>
    <w:rsid w:val="00EE2DB4"/>
    <w:rsid w:val="00F909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51384"/>
  <w15:chartTrackingRefBased/>
  <w15:docId w15:val="{4A9AF349-C44D-4F0B-9434-4230A1EEF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Arial" w:hAnsi="Arial"/>
      <w:sz w:val="20"/>
    </w:rPr>
  </w:style>
  <w:style w:type="paragraph" w:styleId="Nadpis1">
    <w:name w:val="heading 1"/>
    <w:basedOn w:val="Normln"/>
    <w:next w:val="Normln"/>
    <w:link w:val="Nadpis1Char"/>
    <w:uiPriority w:val="9"/>
    <w:qFormat/>
    <w:rsid w:val="00F909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F909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F909C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F909C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F909CA"/>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F909C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909CA"/>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909CA"/>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909CA"/>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909C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F909C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909C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909C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909C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909C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909C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909C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909CA"/>
    <w:rPr>
      <w:rFonts w:eastAsiaTheme="majorEastAsia" w:cstheme="majorBidi"/>
      <w:color w:val="272727" w:themeColor="text1" w:themeTint="D8"/>
    </w:rPr>
  </w:style>
  <w:style w:type="paragraph" w:styleId="Nzev">
    <w:name w:val="Title"/>
    <w:basedOn w:val="Normln"/>
    <w:next w:val="Normln"/>
    <w:link w:val="NzevChar"/>
    <w:uiPriority w:val="10"/>
    <w:qFormat/>
    <w:rsid w:val="00F909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909C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909C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909C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909CA"/>
    <w:pPr>
      <w:spacing w:before="160"/>
      <w:jc w:val="center"/>
    </w:pPr>
    <w:rPr>
      <w:i/>
      <w:iCs/>
      <w:color w:val="404040" w:themeColor="text1" w:themeTint="BF"/>
    </w:rPr>
  </w:style>
  <w:style w:type="character" w:customStyle="1" w:styleId="CittChar">
    <w:name w:val="Citát Char"/>
    <w:basedOn w:val="Standardnpsmoodstavce"/>
    <w:link w:val="Citt"/>
    <w:uiPriority w:val="29"/>
    <w:rsid w:val="00F909CA"/>
    <w:rPr>
      <w:i/>
      <w:iCs/>
      <w:color w:val="404040" w:themeColor="text1" w:themeTint="BF"/>
    </w:rPr>
  </w:style>
  <w:style w:type="paragraph" w:styleId="Odstavecseseznamem">
    <w:name w:val="List Paragraph"/>
    <w:basedOn w:val="Normln"/>
    <w:uiPriority w:val="34"/>
    <w:qFormat/>
    <w:rsid w:val="00F909CA"/>
    <w:pPr>
      <w:ind w:left="720"/>
      <w:contextualSpacing/>
    </w:pPr>
  </w:style>
  <w:style w:type="character" w:styleId="Zdraznnintenzivn">
    <w:name w:val="Intense Emphasis"/>
    <w:basedOn w:val="Standardnpsmoodstavce"/>
    <w:uiPriority w:val="21"/>
    <w:qFormat/>
    <w:rsid w:val="00F909CA"/>
    <w:rPr>
      <w:i/>
      <w:iCs/>
      <w:color w:val="0F4761" w:themeColor="accent1" w:themeShade="BF"/>
    </w:rPr>
  </w:style>
  <w:style w:type="paragraph" w:styleId="Vrazncitt">
    <w:name w:val="Intense Quote"/>
    <w:basedOn w:val="Normln"/>
    <w:next w:val="Normln"/>
    <w:link w:val="VrazncittChar"/>
    <w:uiPriority w:val="30"/>
    <w:qFormat/>
    <w:rsid w:val="00F909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909CA"/>
    <w:rPr>
      <w:i/>
      <w:iCs/>
      <w:color w:val="0F4761" w:themeColor="accent1" w:themeShade="BF"/>
    </w:rPr>
  </w:style>
  <w:style w:type="character" w:styleId="Odkazintenzivn">
    <w:name w:val="Intense Reference"/>
    <w:basedOn w:val="Standardnpsmoodstavce"/>
    <w:uiPriority w:val="32"/>
    <w:qFormat/>
    <w:rsid w:val="00F909CA"/>
    <w:rPr>
      <w:b/>
      <w:bCs/>
      <w:smallCaps/>
      <w:color w:val="0F4761" w:themeColor="accent1" w:themeShade="BF"/>
      <w:spacing w:val="5"/>
    </w:rPr>
  </w:style>
  <w:style w:type="paragraph" w:styleId="Zhlav">
    <w:name w:val="header"/>
    <w:basedOn w:val="Normln"/>
    <w:link w:val="ZhlavChar"/>
    <w:uiPriority w:val="99"/>
    <w:unhideWhenUsed/>
    <w:rsid w:val="00F909C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909CA"/>
  </w:style>
  <w:style w:type="paragraph" w:styleId="Zpat">
    <w:name w:val="footer"/>
    <w:basedOn w:val="Normln"/>
    <w:link w:val="ZpatChar"/>
    <w:uiPriority w:val="99"/>
    <w:unhideWhenUsed/>
    <w:rsid w:val="00F909CA"/>
    <w:pPr>
      <w:tabs>
        <w:tab w:val="center" w:pos="4536"/>
        <w:tab w:val="right" w:pos="9072"/>
      </w:tabs>
      <w:spacing w:after="0" w:line="240" w:lineRule="auto"/>
    </w:pPr>
  </w:style>
  <w:style w:type="character" w:customStyle="1" w:styleId="ZpatChar">
    <w:name w:val="Zápatí Char"/>
    <w:basedOn w:val="Standardnpsmoodstavce"/>
    <w:link w:val="Zpat"/>
    <w:uiPriority w:val="99"/>
    <w:rsid w:val="00F90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cid:ii_m3ms4n141"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cid:ii_m3ms4n0r0"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en\Downloads\Questo%20hlavi&#269;kov&#253;%20pap&#237;r.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Questo hlavičkový papír</Template>
  <TotalTime>8</TotalTime>
  <Pages>1</Pages>
  <Words>292</Words>
  <Characters>1725</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Kottová</dc:creator>
  <cp:keywords/>
  <dc:description/>
  <cp:lastModifiedBy>Helena Kottová</cp:lastModifiedBy>
  <cp:revision>2</cp:revision>
  <dcterms:created xsi:type="dcterms:W3CDTF">2026-08-17T19:06:00Z</dcterms:created>
  <dcterms:modified xsi:type="dcterms:W3CDTF">2026-08-17T19:06:00Z</dcterms:modified>
</cp:coreProperties>
</file>