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42D0C" w14:textId="77777777" w:rsidR="00D00A6F" w:rsidRDefault="005F0EDA" w:rsidP="005F0EDA">
      <w:pPr>
        <w:jc w:val="center"/>
        <w:rPr>
          <w:b/>
          <w:bCs/>
        </w:rPr>
      </w:pPr>
      <w:r w:rsidRPr="005F0EDA">
        <w:rPr>
          <w:b/>
          <w:bCs/>
        </w:rPr>
        <w:t xml:space="preserve">INFORMOVANÝ SOUHLAS SE ZPRACOVÁNÍM </w:t>
      </w:r>
    </w:p>
    <w:p w14:paraId="4C48E597" w14:textId="2740FD54" w:rsidR="005F0EDA" w:rsidRPr="00D00A6F" w:rsidRDefault="005F0EDA" w:rsidP="00D00A6F">
      <w:pPr>
        <w:jc w:val="center"/>
        <w:rPr>
          <w:b/>
          <w:bCs/>
        </w:rPr>
      </w:pPr>
      <w:r w:rsidRPr="005F0EDA">
        <w:rPr>
          <w:b/>
          <w:bCs/>
        </w:rPr>
        <w:t>OSOBNÍCH ÚDAJŮ A UŽITÍM FOTOGRAFIÍ</w:t>
      </w:r>
      <w:r>
        <w:rPr>
          <w:b/>
          <w:bCs/>
        </w:rPr>
        <w:t xml:space="preserve"> (GDPR)</w:t>
      </w:r>
    </w:p>
    <w:p w14:paraId="3BD10FE3" w14:textId="77777777" w:rsidR="005F0EDA" w:rsidRDefault="005F0EDA" w:rsidP="005F0EDA">
      <w:pPr>
        <w:rPr>
          <w:b/>
          <w:bCs/>
        </w:rPr>
      </w:pPr>
    </w:p>
    <w:p w14:paraId="6F64F95A" w14:textId="77777777" w:rsidR="005F0EDA" w:rsidRDefault="005F0EDA" w:rsidP="005F0EDA">
      <w:pPr>
        <w:rPr>
          <w:b/>
          <w:bCs/>
        </w:rPr>
      </w:pPr>
    </w:p>
    <w:p w14:paraId="239CB896" w14:textId="5E5B4B4F" w:rsidR="005F0EDA" w:rsidRPr="005F0EDA" w:rsidRDefault="005F0EDA" w:rsidP="005F0EDA">
      <w:r w:rsidRPr="005F0EDA">
        <w:rPr>
          <w:b/>
          <w:bCs/>
        </w:rPr>
        <w:t xml:space="preserve">Mateřská škola a Základní škola </w:t>
      </w:r>
      <w:proofErr w:type="spellStart"/>
      <w:r w:rsidRPr="005F0EDA">
        <w:rPr>
          <w:b/>
          <w:bCs/>
        </w:rPr>
        <w:t>Questo</w:t>
      </w:r>
      <w:proofErr w:type="spellEnd"/>
    </w:p>
    <w:p w14:paraId="4E620717" w14:textId="77777777" w:rsidR="005F0EDA" w:rsidRPr="005F0EDA" w:rsidRDefault="005F0EDA" w:rsidP="005F0EDA">
      <w:r w:rsidRPr="005F0EDA">
        <w:t>Jméno dítěte: __________________________________________</w:t>
      </w:r>
    </w:p>
    <w:p w14:paraId="21B6EAD4" w14:textId="77777777" w:rsidR="005F0EDA" w:rsidRPr="005F0EDA" w:rsidRDefault="005F0EDA" w:rsidP="005F0EDA">
      <w:r w:rsidRPr="005F0EDA">
        <w:t>Datum narození: _______________________________________</w:t>
      </w:r>
    </w:p>
    <w:p w14:paraId="015B88F5" w14:textId="77777777" w:rsidR="005F0EDA" w:rsidRPr="005F0EDA" w:rsidRDefault="005F0EDA" w:rsidP="005F0EDA">
      <w:r w:rsidRPr="005F0EDA">
        <w:t xml:space="preserve">Jako zákonný zástupce uděluji souhlas Mateřské škole a Základní škole </w:t>
      </w:r>
      <w:proofErr w:type="spellStart"/>
      <w:r w:rsidRPr="005F0EDA">
        <w:t>Questo</w:t>
      </w:r>
      <w:proofErr w:type="spellEnd"/>
      <w:r w:rsidRPr="005F0EDA">
        <w:t xml:space="preserve"> se zpracováním osobních údajů dítěte v rozsahu nezbytném pro vzdělávání a se zpracováním osobních údajů, které jsou založeny na mém dobrovolném souhlasu.</w:t>
      </w:r>
    </w:p>
    <w:p w14:paraId="2FA1CC7D" w14:textId="77777777" w:rsidR="005F0EDA" w:rsidRPr="005F0EDA" w:rsidRDefault="005F0EDA" w:rsidP="005F0EDA">
      <w:r w:rsidRPr="005F0EDA">
        <w:rPr>
          <w:b/>
          <w:bCs/>
        </w:rPr>
        <w:t>Souhlas se vztahuje na:</w:t>
      </w:r>
    </w:p>
    <w:p w14:paraId="6D2E94B3" w14:textId="77777777" w:rsidR="005F0EDA" w:rsidRPr="005F0EDA" w:rsidRDefault="005F0EDA" w:rsidP="005F0EDA">
      <w:r w:rsidRPr="005F0EDA">
        <w:t>vedení povinné školní dokumentace a školní matriky,</w:t>
      </w:r>
    </w:p>
    <w:p w14:paraId="2F0B92B3" w14:textId="77777777" w:rsidR="005F0EDA" w:rsidRPr="005F0EDA" w:rsidRDefault="005F0EDA" w:rsidP="005F0EDA">
      <w:r w:rsidRPr="005F0EDA">
        <w:t>kontaktování zákonných zástupců telefonicky a e-mailem,</w:t>
      </w:r>
    </w:p>
    <w:p w14:paraId="6A079C0A" w14:textId="77777777" w:rsidR="005F0EDA" w:rsidRPr="005F0EDA" w:rsidRDefault="005F0EDA" w:rsidP="005F0EDA">
      <w:r w:rsidRPr="005F0EDA">
        <w:t>zařazení do organizačních komunikačních skupin školy (např. WhatsApp),</w:t>
      </w:r>
    </w:p>
    <w:p w14:paraId="40FA229F" w14:textId="77777777" w:rsidR="005F0EDA" w:rsidRPr="005F0EDA" w:rsidRDefault="005F0EDA" w:rsidP="005F0EDA">
      <w:r w:rsidRPr="005F0EDA">
        <w:t>pořizování fotografií a videozáznamů dítěte při vzdělávání a školních akcích,</w:t>
      </w:r>
    </w:p>
    <w:p w14:paraId="570EF252" w14:textId="77777777" w:rsidR="005F0EDA" w:rsidRPr="005F0EDA" w:rsidRDefault="005F0EDA" w:rsidP="005F0EDA">
      <w:r w:rsidRPr="005F0EDA">
        <w:t>zveřejnění fotografií a videozáznamů dítěte na webových stránkách školy,</w:t>
      </w:r>
    </w:p>
    <w:p w14:paraId="73731558" w14:textId="7517A3BA" w:rsidR="005F0EDA" w:rsidRPr="005F0EDA" w:rsidRDefault="005F0EDA" w:rsidP="005F0EDA">
      <w:r w:rsidRPr="005F0EDA">
        <w:t>zveřejnění fotografií a videozáznamů dítěte na oficiálních sociálních sítích školy (např. Facebook, Instagram),</w:t>
      </w:r>
      <w:r>
        <w:t xml:space="preserve"> </w:t>
      </w:r>
    </w:p>
    <w:p w14:paraId="2106BDD7" w14:textId="77777777" w:rsidR="005F0EDA" w:rsidRPr="005F0EDA" w:rsidRDefault="005F0EDA" w:rsidP="005F0EDA">
      <w:r w:rsidRPr="005F0EDA">
        <w:t>použití fotografií dítěte v propagačních a prezentačních materiálech školy (letáky, brožury, výroční zprávy, kalendáře, bannery, prezentace, tiskové materiály),</w:t>
      </w:r>
    </w:p>
    <w:p w14:paraId="1AADB81A" w14:textId="77777777" w:rsidR="005F0EDA" w:rsidRPr="005F0EDA" w:rsidRDefault="005F0EDA" w:rsidP="005F0EDA">
      <w:r w:rsidRPr="005F0EDA">
        <w:t>zveřejnění fotografií v kronice školy, na nástěnkách a dalších interních materiálech školy.</w:t>
      </w:r>
    </w:p>
    <w:p w14:paraId="157C6C81" w14:textId="77777777" w:rsidR="005F0EDA" w:rsidRPr="005F0EDA" w:rsidRDefault="005F0EDA" w:rsidP="005F0EDA">
      <w:r w:rsidRPr="005F0EDA">
        <w:t>Souhlas se zveřejněním fotografií a videozáznamů je dobrovolný a lze jej kdykoliv písemně odvolat. Odvolání souhlasu nemá vliv na zákonnost zpracování provedeného před jeho odvoláním.</w:t>
      </w:r>
    </w:p>
    <w:p w14:paraId="615B4709" w14:textId="77777777" w:rsidR="005F0EDA" w:rsidRPr="005F0EDA" w:rsidRDefault="005F0EDA" w:rsidP="005F0EDA">
      <w:r w:rsidRPr="005F0EDA">
        <w:t>Byl(a) jsem poučen(a) o svých právech podle GDPR, zejména o právu na přístup k údajům, jejich opravu, omezení zpracování, výmaz, odvolání souhlasu a podání stížnosti u Úřadu pro ochranu osobních údajů.</w:t>
      </w:r>
    </w:p>
    <w:p w14:paraId="05C10AA0" w14:textId="77777777" w:rsidR="005F0EDA" w:rsidRDefault="005F0EDA" w:rsidP="005F0EDA">
      <w:r w:rsidRPr="005F0EDA">
        <w:br/>
        <w:t>V Humpolci dne ________________________</w:t>
      </w:r>
    </w:p>
    <w:p w14:paraId="07239CCA" w14:textId="77777777" w:rsidR="005F0EDA" w:rsidRPr="005F0EDA" w:rsidRDefault="005F0EDA" w:rsidP="005F0EDA"/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320"/>
        <w:gridCol w:w="4320"/>
      </w:tblGrid>
      <w:tr w:rsidR="005F0EDA" w:rsidRPr="005F0EDA" w14:paraId="21546403" w14:textId="7777777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9C1543F" w14:textId="77777777" w:rsidR="005F0EDA" w:rsidRPr="005F0EDA" w:rsidRDefault="005F0EDA" w:rsidP="005F0EDA">
            <w:r w:rsidRPr="005F0EDA">
              <w:t>Jméno zákonného zástupce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C9D099" w14:textId="77777777" w:rsidR="005F0EDA" w:rsidRPr="005F0EDA" w:rsidRDefault="005F0EDA" w:rsidP="005F0EDA">
            <w:r w:rsidRPr="005F0EDA">
              <w:t>Podpis</w:t>
            </w:r>
          </w:p>
        </w:tc>
      </w:tr>
      <w:tr w:rsidR="005F0EDA" w:rsidRPr="005F0EDA" w14:paraId="2937F2C7" w14:textId="77777777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8D862E" w14:textId="77777777" w:rsidR="005F0EDA" w:rsidRPr="005F0EDA" w:rsidRDefault="005F0EDA" w:rsidP="005F0EDA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616A4D" w14:textId="77777777" w:rsidR="005F0EDA" w:rsidRPr="005F0EDA" w:rsidRDefault="005F0EDA" w:rsidP="005F0EDA"/>
        </w:tc>
      </w:tr>
    </w:tbl>
    <w:p w14:paraId="1D4A3F87" w14:textId="77777777" w:rsidR="003E2731" w:rsidRPr="005F0EDA" w:rsidRDefault="003E2731" w:rsidP="005F0EDA"/>
    <w:sectPr w:rsidR="003E2731" w:rsidRPr="005F0EDA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E9348" w14:textId="77777777" w:rsidR="00826CC8" w:rsidRDefault="00826CC8" w:rsidP="00F909CA">
      <w:pPr>
        <w:spacing w:after="0" w:line="240" w:lineRule="auto"/>
      </w:pPr>
      <w:r>
        <w:separator/>
      </w:r>
    </w:p>
  </w:endnote>
  <w:endnote w:type="continuationSeparator" w:id="0">
    <w:p w14:paraId="363A330C" w14:textId="77777777" w:rsidR="00826CC8" w:rsidRDefault="00826CC8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BBA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DD579" wp14:editId="11337573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D7CF8" w14:textId="77777777" w:rsidR="00826CC8" w:rsidRDefault="00826CC8" w:rsidP="00F909CA">
      <w:pPr>
        <w:spacing w:after="0" w:line="240" w:lineRule="auto"/>
      </w:pPr>
      <w:r>
        <w:separator/>
      </w:r>
    </w:p>
  </w:footnote>
  <w:footnote w:type="continuationSeparator" w:id="0">
    <w:p w14:paraId="247C7D42" w14:textId="77777777" w:rsidR="00826CC8" w:rsidRDefault="00826CC8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C6C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47DEEC" wp14:editId="1C3FE4E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F3D88"/>
    <w:rsid w:val="00500153"/>
    <w:rsid w:val="005C6464"/>
    <w:rsid w:val="005D3604"/>
    <w:rsid w:val="005F0EDA"/>
    <w:rsid w:val="0061103B"/>
    <w:rsid w:val="006507BE"/>
    <w:rsid w:val="0065210F"/>
    <w:rsid w:val="00826CC8"/>
    <w:rsid w:val="00A32ABE"/>
    <w:rsid w:val="00A735B5"/>
    <w:rsid w:val="00A96218"/>
    <w:rsid w:val="00AF3AD0"/>
    <w:rsid w:val="00CD5FCE"/>
    <w:rsid w:val="00D00A6F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1B1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4</TotalTime>
  <Pages>1</Pages>
  <Words>238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2026-08-07T20:58:00Z</dcterms:created>
  <dcterms:modified xsi:type="dcterms:W3CDTF">2026-08-16T17:12:00Z</dcterms:modified>
</cp:coreProperties>
</file>