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18E2F" w14:textId="77777777" w:rsidR="00FA56F7" w:rsidRPr="00FA56F7" w:rsidRDefault="00FA56F7" w:rsidP="00FA56F7">
      <w:pPr>
        <w:jc w:val="center"/>
      </w:pPr>
      <w:r w:rsidRPr="00FA56F7">
        <w:rPr>
          <w:b/>
          <w:bCs/>
        </w:rPr>
        <w:t>OSVĚDČENÍ O ROZSAHU DOCHÁZKY DÍTĚTE DO MATEŘSKÉ ŠKOLY</w:t>
      </w:r>
    </w:p>
    <w:p w14:paraId="71887092" w14:textId="77777777" w:rsidR="00FA56F7" w:rsidRPr="00FA56F7" w:rsidRDefault="00FA56F7" w:rsidP="00FA56F7">
      <w:pPr>
        <w:jc w:val="center"/>
      </w:pPr>
      <w:r w:rsidRPr="00FA56F7">
        <w:rPr>
          <w:b/>
          <w:bCs/>
        </w:rPr>
        <w:t xml:space="preserve">Mateřská škola a Základní škola </w:t>
      </w:r>
      <w:proofErr w:type="spellStart"/>
      <w:r w:rsidRPr="00FA56F7">
        <w:rPr>
          <w:b/>
          <w:bCs/>
        </w:rPr>
        <w:t>Questo</w:t>
      </w:r>
      <w:proofErr w:type="spellEnd"/>
      <w:r w:rsidRPr="00FA56F7">
        <w:rPr>
          <w:b/>
          <w:bCs/>
        </w:rPr>
        <w:br/>
      </w:r>
      <w:r w:rsidRPr="00FA56F7">
        <w:t>Školní 594, 396 01 Humpolec</w:t>
      </w:r>
    </w:p>
    <w:p w14:paraId="4D1498AD" w14:textId="77777777" w:rsidR="00FA56F7" w:rsidRDefault="00FA56F7" w:rsidP="00FA56F7"/>
    <w:p w14:paraId="59440BC8" w14:textId="77777777" w:rsidR="00FA56F7" w:rsidRDefault="00FA56F7" w:rsidP="00FA56F7"/>
    <w:p w14:paraId="1A538687" w14:textId="2A31F300" w:rsidR="00FA56F7" w:rsidRPr="00FA56F7" w:rsidRDefault="00FA56F7" w:rsidP="00FA56F7">
      <w:r w:rsidRPr="00FA56F7">
        <w:t>Jméno a příjmení dítěte: ____________________________________________</w:t>
      </w:r>
    </w:p>
    <w:p w14:paraId="115CBBB1" w14:textId="77777777" w:rsidR="00FA56F7" w:rsidRPr="00FA56F7" w:rsidRDefault="00FA56F7" w:rsidP="00FA56F7">
      <w:r w:rsidRPr="00FA56F7">
        <w:t>Datum narození: __________________________</w:t>
      </w:r>
    </w:p>
    <w:p w14:paraId="2D993631" w14:textId="77777777" w:rsidR="00FA56F7" w:rsidRPr="00FA56F7" w:rsidRDefault="00FA56F7" w:rsidP="00FA56F7">
      <w:r w:rsidRPr="00FA56F7">
        <w:t>Bydliště: __________________________________________________________</w:t>
      </w:r>
    </w:p>
    <w:p w14:paraId="69C0B4D0" w14:textId="77777777" w:rsidR="00FA56F7" w:rsidRPr="00FA56F7" w:rsidRDefault="00FA56F7" w:rsidP="00FA56F7">
      <w:r w:rsidRPr="00FA56F7">
        <w:t>Zákonný zástupce: _________________________________________________</w:t>
      </w:r>
    </w:p>
    <w:p w14:paraId="20E5868D" w14:textId="77777777" w:rsidR="00FA56F7" w:rsidRPr="00FA56F7" w:rsidRDefault="00FA56F7" w:rsidP="00FA56F7">
      <w:r w:rsidRPr="00FA56F7">
        <w:t xml:space="preserve">Mateřská škola a Základní škola </w:t>
      </w:r>
      <w:proofErr w:type="spellStart"/>
      <w:r w:rsidRPr="00FA56F7">
        <w:t>Questo</w:t>
      </w:r>
      <w:proofErr w:type="spellEnd"/>
      <w:r w:rsidRPr="00FA56F7">
        <w:t xml:space="preserve"> potvrzuje sjednaný rozsah pravidelné docházky dítěte do mateřské školy. Tento dokument slouží jako evidence rozsahu docházky dítěte pro účely organizace předškolního vzdělávání.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320"/>
        <w:gridCol w:w="4320"/>
      </w:tblGrid>
      <w:tr w:rsidR="00FA56F7" w:rsidRPr="00FA56F7" w14:paraId="6BDBA17C" w14:textId="77777777" w:rsidTr="00FA56F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6793C9" w14:textId="77777777" w:rsidR="00FA56F7" w:rsidRPr="00FA56F7" w:rsidRDefault="00FA56F7" w:rsidP="00FA56F7">
            <w:r w:rsidRPr="00FA56F7">
              <w:t>Typ docházky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9D4137" w14:textId="77777777" w:rsidR="00FA56F7" w:rsidRPr="00FA56F7" w:rsidRDefault="00FA56F7" w:rsidP="00FA56F7">
            <w:r w:rsidRPr="00FA56F7">
              <w:t>☐ Celodenní ☐ Polodenní</w:t>
            </w:r>
          </w:p>
        </w:tc>
      </w:tr>
      <w:tr w:rsidR="00FA56F7" w:rsidRPr="00FA56F7" w14:paraId="4CC9FC4D" w14:textId="77777777" w:rsidTr="00FA56F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F68A78" w14:textId="77777777" w:rsidR="00FA56F7" w:rsidRPr="00FA56F7" w:rsidRDefault="00FA56F7" w:rsidP="00FA56F7">
            <w:r w:rsidRPr="00FA56F7">
              <w:t>Platnost od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2B14CE" w14:textId="77777777" w:rsidR="00FA56F7" w:rsidRPr="00FA56F7" w:rsidRDefault="00FA56F7" w:rsidP="00FA56F7">
            <w:r w:rsidRPr="00FA56F7">
              <w:t>________________</w:t>
            </w:r>
          </w:p>
        </w:tc>
      </w:tr>
    </w:tbl>
    <w:p w14:paraId="68925747" w14:textId="77777777" w:rsidR="00FA56F7" w:rsidRDefault="00FA56F7" w:rsidP="00FA56F7"/>
    <w:p w14:paraId="7BE0EB2A" w14:textId="190B7BA0" w:rsidR="00FA56F7" w:rsidRPr="00FA56F7" w:rsidRDefault="00FA56F7" w:rsidP="00FA56F7">
      <w:r w:rsidRPr="00FA56F7">
        <w:t>Rozsah docházky lze změnit na základě písemné žádosti zákonného zástupce. Dokument doplňuje smlouvu o poskytování předškolního vzdělávání a slouží výhradně k evidenci sjednané docházky dítěte.</w:t>
      </w:r>
    </w:p>
    <w:p w14:paraId="027B958E" w14:textId="5A251C36" w:rsidR="00FA56F7" w:rsidRDefault="00FA56F7" w:rsidP="00FA56F7"/>
    <w:p w14:paraId="7EAA9840" w14:textId="512B3ACC" w:rsidR="00FA56F7" w:rsidRDefault="00FA56F7" w:rsidP="00FA56F7">
      <w:r w:rsidRPr="00FA56F7">
        <w:t>V Humpolci dne: _______________________</w:t>
      </w:r>
    </w:p>
    <w:p w14:paraId="1F2C5039" w14:textId="77777777" w:rsidR="00FA56F7" w:rsidRPr="00FA56F7" w:rsidRDefault="00FA56F7" w:rsidP="00FA56F7"/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320"/>
        <w:gridCol w:w="4320"/>
      </w:tblGrid>
      <w:tr w:rsidR="00FA56F7" w:rsidRPr="00FA56F7" w14:paraId="0A837E95" w14:textId="7777777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9FC1F6" w14:textId="77777777" w:rsidR="00FA56F7" w:rsidRPr="00FA56F7" w:rsidRDefault="00FA56F7" w:rsidP="00FA56F7">
            <w:r w:rsidRPr="00FA56F7">
              <w:t>Podpis zákonného zástupce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E0FE2B" w14:textId="77777777" w:rsidR="00FA56F7" w:rsidRPr="00FA56F7" w:rsidRDefault="00FA56F7" w:rsidP="00FA56F7">
            <w:r w:rsidRPr="00FA56F7">
              <w:t>Ředitelka školy</w:t>
            </w:r>
          </w:p>
        </w:tc>
      </w:tr>
      <w:tr w:rsidR="00FA56F7" w:rsidRPr="00FA56F7" w14:paraId="01864FE3" w14:textId="7777777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9BCE20" w14:textId="77777777" w:rsidR="00FA56F7" w:rsidRPr="00FA56F7" w:rsidRDefault="00FA56F7" w:rsidP="00FA56F7">
            <w:r w:rsidRPr="00FA56F7">
              <w:br/>
            </w:r>
            <w:r w:rsidRPr="00FA56F7">
              <w:br/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3FA414" w14:textId="77777777" w:rsidR="00FA56F7" w:rsidRPr="00FA56F7" w:rsidRDefault="00FA56F7" w:rsidP="00FA56F7">
            <w:r w:rsidRPr="00FA56F7">
              <w:br/>
            </w:r>
            <w:r w:rsidRPr="00FA56F7">
              <w:br/>
              <w:t>Ing. Helena Kottová</w:t>
            </w:r>
          </w:p>
        </w:tc>
      </w:tr>
    </w:tbl>
    <w:p w14:paraId="1D4A3F87" w14:textId="77777777" w:rsidR="003E2731" w:rsidRDefault="003E2731" w:rsidP="003E2731"/>
    <w:sectPr w:rsidR="003E2731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3D737" w14:textId="77777777" w:rsidR="009E21AF" w:rsidRDefault="009E21AF" w:rsidP="00F909CA">
      <w:pPr>
        <w:spacing w:after="0" w:line="240" w:lineRule="auto"/>
      </w:pPr>
      <w:r>
        <w:separator/>
      </w:r>
    </w:p>
  </w:endnote>
  <w:endnote w:type="continuationSeparator" w:id="0">
    <w:p w14:paraId="1496F9B8" w14:textId="77777777" w:rsidR="009E21AF" w:rsidRDefault="009E21AF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6BBA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3DD579" wp14:editId="11337573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FA686" w14:textId="77777777" w:rsidR="009E21AF" w:rsidRDefault="009E21AF" w:rsidP="00F909CA">
      <w:pPr>
        <w:spacing w:after="0" w:line="240" w:lineRule="auto"/>
      </w:pPr>
      <w:r>
        <w:separator/>
      </w:r>
    </w:p>
  </w:footnote>
  <w:footnote w:type="continuationSeparator" w:id="0">
    <w:p w14:paraId="7CC3E004" w14:textId="77777777" w:rsidR="009E21AF" w:rsidRDefault="009E21AF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C6C1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47DEEC" wp14:editId="1C3FE4EB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93424"/>
    <w:rsid w:val="0033099A"/>
    <w:rsid w:val="003E2731"/>
    <w:rsid w:val="004F3D88"/>
    <w:rsid w:val="00500153"/>
    <w:rsid w:val="0061103B"/>
    <w:rsid w:val="006507BE"/>
    <w:rsid w:val="0065210F"/>
    <w:rsid w:val="0081559F"/>
    <w:rsid w:val="009E21AF"/>
    <w:rsid w:val="00A735B5"/>
    <w:rsid w:val="00A96218"/>
    <w:rsid w:val="00AF3AD0"/>
    <w:rsid w:val="00CD5FCE"/>
    <w:rsid w:val="00D72A58"/>
    <w:rsid w:val="00D76328"/>
    <w:rsid w:val="00D97AF3"/>
    <w:rsid w:val="00E625AF"/>
    <w:rsid w:val="00F909CA"/>
    <w:rsid w:val="00FA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D1B13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1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2026-08-07T20:46:00Z</dcterms:created>
  <dcterms:modified xsi:type="dcterms:W3CDTF">2026-08-07T20:46:00Z</dcterms:modified>
</cp:coreProperties>
</file>