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09651" w14:textId="77777777" w:rsidR="004508DD" w:rsidRPr="004508DD" w:rsidRDefault="004508DD" w:rsidP="004508DD">
      <w:pPr>
        <w:jc w:val="center"/>
      </w:pPr>
      <w:r w:rsidRPr="004508DD">
        <w:rPr>
          <w:b/>
          <w:bCs/>
        </w:rPr>
        <w:t>PŘIHLÁŠKA DO ŠKOLNÍ DRUŽINY</w:t>
      </w:r>
    </w:p>
    <w:p w14:paraId="3EF363ED" w14:textId="77777777" w:rsidR="004508DD" w:rsidRPr="004508DD" w:rsidRDefault="004508DD" w:rsidP="004508DD">
      <w:pPr>
        <w:jc w:val="center"/>
      </w:pPr>
      <w:r w:rsidRPr="004508DD">
        <w:rPr>
          <w:b/>
          <w:bCs/>
        </w:rPr>
        <w:t xml:space="preserve">Mateřská škola a Základní škola </w:t>
      </w:r>
      <w:proofErr w:type="spellStart"/>
      <w:r w:rsidRPr="004508DD">
        <w:rPr>
          <w:b/>
          <w:bCs/>
        </w:rPr>
        <w:t>Questo</w:t>
      </w:r>
      <w:proofErr w:type="spellEnd"/>
      <w:r w:rsidRPr="004508DD">
        <w:rPr>
          <w:b/>
          <w:bCs/>
        </w:rPr>
        <w:br/>
      </w:r>
      <w:r w:rsidRPr="004508DD">
        <w:t>Školní rok: ____________</w:t>
      </w:r>
    </w:p>
    <w:p w14:paraId="70B0ADA1" w14:textId="77777777" w:rsidR="004508DD" w:rsidRDefault="004508DD" w:rsidP="004508DD">
      <w:pPr>
        <w:rPr>
          <w:b/>
          <w:bCs/>
        </w:rPr>
      </w:pPr>
    </w:p>
    <w:p w14:paraId="1A4D49AA" w14:textId="26283CC9" w:rsidR="004508DD" w:rsidRPr="004508DD" w:rsidRDefault="004508DD" w:rsidP="004508DD">
      <w:r w:rsidRPr="004508DD">
        <w:rPr>
          <w:b/>
          <w:bCs/>
        </w:rPr>
        <w:t>1. Údaje o dítěti</w:t>
      </w:r>
    </w:p>
    <w:p w14:paraId="220FB05D" w14:textId="77777777" w:rsidR="004508DD" w:rsidRPr="004508DD" w:rsidRDefault="004508DD" w:rsidP="004508DD">
      <w:r w:rsidRPr="004508DD">
        <w:t>Jméno a příjmení: ___________________________ Třída: ______</w:t>
      </w:r>
    </w:p>
    <w:p w14:paraId="4EED9CB4" w14:textId="77777777" w:rsidR="004508DD" w:rsidRPr="004508DD" w:rsidRDefault="004508DD" w:rsidP="004508DD">
      <w:r w:rsidRPr="004508DD">
        <w:t>Datum narození: ______________ Bydliště: ____________________________</w:t>
      </w:r>
    </w:p>
    <w:p w14:paraId="0CA172B8" w14:textId="77777777" w:rsidR="004508DD" w:rsidRPr="004508DD" w:rsidRDefault="004508DD" w:rsidP="004508DD">
      <w:r w:rsidRPr="004508DD">
        <w:rPr>
          <w:b/>
          <w:bCs/>
        </w:rPr>
        <w:t>2. Zákonný zástupce</w:t>
      </w:r>
    </w:p>
    <w:p w14:paraId="28BAC1B4" w14:textId="77777777" w:rsidR="004508DD" w:rsidRPr="004508DD" w:rsidRDefault="004508DD" w:rsidP="004508DD">
      <w:r w:rsidRPr="004508DD">
        <w:t>Jméno: _________________________________________________</w:t>
      </w:r>
    </w:p>
    <w:p w14:paraId="1FA5ED76" w14:textId="77777777" w:rsidR="004508DD" w:rsidRPr="004508DD" w:rsidRDefault="004508DD" w:rsidP="004508DD">
      <w:r w:rsidRPr="004508DD">
        <w:t>Telefon: __________________ E-mail: __________________________</w:t>
      </w:r>
    </w:p>
    <w:p w14:paraId="3B937DE4" w14:textId="77777777" w:rsidR="004508DD" w:rsidRPr="004508DD" w:rsidRDefault="004508DD" w:rsidP="004508DD">
      <w:r w:rsidRPr="004508DD">
        <w:rPr>
          <w:b/>
          <w:bCs/>
        </w:rPr>
        <w:t>3. Docházka a odchody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56"/>
        <w:gridCol w:w="2255"/>
        <w:gridCol w:w="2275"/>
        <w:gridCol w:w="2276"/>
      </w:tblGrid>
      <w:tr w:rsidR="004508DD" w:rsidRPr="004508DD" w14:paraId="1EDEA85F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516C3F" w14:textId="77777777" w:rsidR="004508DD" w:rsidRPr="004508DD" w:rsidRDefault="004508DD" w:rsidP="004508DD">
            <w:r w:rsidRPr="004508DD">
              <w:t>Den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B26D40" w14:textId="77777777" w:rsidR="004508DD" w:rsidRPr="004508DD" w:rsidRDefault="004508DD" w:rsidP="004508DD">
            <w:r w:rsidRPr="004508DD">
              <w:t>Čas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160B36" w14:textId="77777777" w:rsidR="004508DD" w:rsidRPr="004508DD" w:rsidRDefault="004508DD" w:rsidP="004508DD">
            <w:r w:rsidRPr="004508DD">
              <w:t>S/Z/P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B90416" w14:textId="77777777" w:rsidR="004508DD" w:rsidRPr="004508DD" w:rsidRDefault="004508DD" w:rsidP="004508DD">
            <w:r w:rsidRPr="004508DD">
              <w:t>Pozn.</w:t>
            </w:r>
          </w:p>
        </w:tc>
      </w:tr>
      <w:tr w:rsidR="004508DD" w:rsidRPr="004508DD" w14:paraId="6BAD7F0B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EDF8F6" w14:textId="77777777" w:rsidR="004508DD" w:rsidRPr="004508DD" w:rsidRDefault="004508DD" w:rsidP="004508DD">
            <w:r w:rsidRPr="004508DD">
              <w:t>Po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74D4E6" w14:textId="77777777" w:rsidR="004508DD" w:rsidRPr="004508DD" w:rsidRDefault="004508DD" w:rsidP="004508D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F186C19" w14:textId="77777777" w:rsidR="004508DD" w:rsidRPr="004508DD" w:rsidRDefault="004508DD" w:rsidP="004508D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6F7CE2E" w14:textId="77777777" w:rsidR="004508DD" w:rsidRPr="004508DD" w:rsidRDefault="004508DD" w:rsidP="004508DD"/>
        </w:tc>
      </w:tr>
      <w:tr w:rsidR="004508DD" w:rsidRPr="004508DD" w14:paraId="11EC9F5C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EFBC02" w14:textId="77777777" w:rsidR="004508DD" w:rsidRPr="004508DD" w:rsidRDefault="004508DD" w:rsidP="004508DD">
            <w:r w:rsidRPr="004508DD">
              <w:t>Út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0C9208" w14:textId="77777777" w:rsidR="004508DD" w:rsidRPr="004508DD" w:rsidRDefault="004508DD" w:rsidP="004508D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4B401B" w14:textId="77777777" w:rsidR="004508DD" w:rsidRPr="004508DD" w:rsidRDefault="004508DD" w:rsidP="004508D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E727BE" w14:textId="77777777" w:rsidR="004508DD" w:rsidRPr="004508DD" w:rsidRDefault="004508DD" w:rsidP="004508DD"/>
        </w:tc>
      </w:tr>
      <w:tr w:rsidR="004508DD" w:rsidRPr="004508DD" w14:paraId="42C14885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AA3F4C" w14:textId="77777777" w:rsidR="004508DD" w:rsidRPr="004508DD" w:rsidRDefault="004508DD" w:rsidP="004508DD">
            <w:r w:rsidRPr="004508DD">
              <w:t>St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4B2D43" w14:textId="77777777" w:rsidR="004508DD" w:rsidRPr="004508DD" w:rsidRDefault="004508DD" w:rsidP="004508D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143756" w14:textId="77777777" w:rsidR="004508DD" w:rsidRPr="004508DD" w:rsidRDefault="004508DD" w:rsidP="004508D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9BA978" w14:textId="77777777" w:rsidR="004508DD" w:rsidRPr="004508DD" w:rsidRDefault="004508DD" w:rsidP="004508DD"/>
        </w:tc>
      </w:tr>
      <w:tr w:rsidR="004508DD" w:rsidRPr="004508DD" w14:paraId="22B3B42E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07EDB0" w14:textId="77777777" w:rsidR="004508DD" w:rsidRPr="004508DD" w:rsidRDefault="004508DD" w:rsidP="004508DD">
            <w:r w:rsidRPr="004508DD">
              <w:t>Čt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362479" w14:textId="77777777" w:rsidR="004508DD" w:rsidRPr="004508DD" w:rsidRDefault="004508DD" w:rsidP="004508D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21FDE3" w14:textId="77777777" w:rsidR="004508DD" w:rsidRPr="004508DD" w:rsidRDefault="004508DD" w:rsidP="004508D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15D5B1" w14:textId="77777777" w:rsidR="004508DD" w:rsidRPr="004508DD" w:rsidRDefault="004508DD" w:rsidP="004508DD"/>
        </w:tc>
      </w:tr>
      <w:tr w:rsidR="004508DD" w:rsidRPr="004508DD" w14:paraId="7CF8FC84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140A1F" w14:textId="77777777" w:rsidR="004508DD" w:rsidRPr="004508DD" w:rsidRDefault="004508DD" w:rsidP="004508DD">
            <w:r w:rsidRPr="004508DD">
              <w:t>Pá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D5370F" w14:textId="77777777" w:rsidR="004508DD" w:rsidRPr="004508DD" w:rsidRDefault="004508DD" w:rsidP="004508D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ADEE3A" w14:textId="77777777" w:rsidR="004508DD" w:rsidRPr="004508DD" w:rsidRDefault="004508DD" w:rsidP="004508D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398EE40" w14:textId="77777777" w:rsidR="004508DD" w:rsidRPr="004508DD" w:rsidRDefault="004508DD" w:rsidP="004508DD"/>
        </w:tc>
      </w:tr>
    </w:tbl>
    <w:p w14:paraId="76FC4A09" w14:textId="77777777" w:rsidR="004508DD" w:rsidRPr="004508DD" w:rsidRDefault="004508DD" w:rsidP="004508DD">
      <w:r w:rsidRPr="004508DD">
        <w:t>S = odchází samo, Z = zákonný zástupce, P = pověřená osoba</w:t>
      </w:r>
    </w:p>
    <w:p w14:paraId="47B145A9" w14:textId="77777777" w:rsidR="004508DD" w:rsidRPr="004508DD" w:rsidRDefault="004508DD" w:rsidP="004508DD">
      <w:r w:rsidRPr="004508DD">
        <w:rPr>
          <w:b/>
          <w:bCs/>
        </w:rPr>
        <w:t>4. Oprávněné osoby</w:t>
      </w:r>
    </w:p>
    <w:tbl>
      <w:tblPr>
        <w:tblW w:w="906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022"/>
        <w:gridCol w:w="3009"/>
        <w:gridCol w:w="3031"/>
      </w:tblGrid>
      <w:tr w:rsidR="004508DD" w:rsidRPr="004508DD" w14:paraId="0358059D" w14:textId="77777777" w:rsidTr="004508DD"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CA511D" w14:textId="77777777" w:rsidR="004508DD" w:rsidRPr="004508DD" w:rsidRDefault="004508DD" w:rsidP="004508DD">
            <w:r w:rsidRPr="004508DD">
              <w:t>Jméno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A96B4E1" w14:textId="77777777" w:rsidR="004508DD" w:rsidRPr="004508DD" w:rsidRDefault="004508DD" w:rsidP="004508DD">
            <w:r w:rsidRPr="004508DD">
              <w:t>Vztah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A5F295" w14:textId="77777777" w:rsidR="004508DD" w:rsidRPr="004508DD" w:rsidRDefault="004508DD" w:rsidP="004508DD">
            <w:r w:rsidRPr="004508DD">
              <w:t>Telefon</w:t>
            </w:r>
          </w:p>
        </w:tc>
      </w:tr>
      <w:tr w:rsidR="004508DD" w:rsidRPr="004508DD" w14:paraId="3733437E" w14:textId="77777777" w:rsidTr="004508DD"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7AEB24" w14:textId="77777777" w:rsidR="004508DD" w:rsidRPr="004508DD" w:rsidRDefault="004508DD" w:rsidP="004508DD"/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9BB526" w14:textId="77777777" w:rsidR="004508DD" w:rsidRPr="004508DD" w:rsidRDefault="004508DD" w:rsidP="004508DD"/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8129F4" w14:textId="77777777" w:rsidR="004508DD" w:rsidRPr="004508DD" w:rsidRDefault="004508DD" w:rsidP="004508DD"/>
        </w:tc>
      </w:tr>
      <w:tr w:rsidR="004508DD" w:rsidRPr="004508DD" w14:paraId="3D6093CD" w14:textId="77777777" w:rsidTr="004508DD"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8C1413" w14:textId="77777777" w:rsidR="004508DD" w:rsidRPr="004508DD" w:rsidRDefault="004508DD" w:rsidP="004508DD"/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EB0CD9" w14:textId="77777777" w:rsidR="004508DD" w:rsidRPr="004508DD" w:rsidRDefault="004508DD" w:rsidP="004508DD"/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58A28C" w14:textId="77777777" w:rsidR="004508DD" w:rsidRPr="004508DD" w:rsidRDefault="004508DD" w:rsidP="004508DD"/>
        </w:tc>
      </w:tr>
      <w:tr w:rsidR="004508DD" w:rsidRPr="004508DD" w14:paraId="2FF68AC4" w14:textId="77777777" w:rsidTr="004508DD"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2DC1673" w14:textId="77777777" w:rsidR="004508DD" w:rsidRPr="004508DD" w:rsidRDefault="004508DD" w:rsidP="004508DD"/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0561F62" w14:textId="77777777" w:rsidR="004508DD" w:rsidRPr="004508DD" w:rsidRDefault="004508DD" w:rsidP="004508DD"/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FEB1C3" w14:textId="77777777" w:rsidR="004508DD" w:rsidRPr="004508DD" w:rsidRDefault="004508DD" w:rsidP="004508DD"/>
        </w:tc>
      </w:tr>
      <w:tr w:rsidR="004508DD" w:rsidRPr="004508DD" w14:paraId="6F93CB54" w14:textId="77777777" w:rsidTr="004508DD"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363DAC" w14:textId="77777777" w:rsidR="004508DD" w:rsidRPr="004508DD" w:rsidRDefault="004508DD" w:rsidP="004508DD"/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E8B95D" w14:textId="77777777" w:rsidR="004508DD" w:rsidRPr="004508DD" w:rsidRDefault="004508DD" w:rsidP="004508DD"/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1C0260" w14:textId="77777777" w:rsidR="004508DD" w:rsidRPr="004508DD" w:rsidRDefault="004508DD" w:rsidP="004508DD"/>
        </w:tc>
      </w:tr>
    </w:tbl>
    <w:p w14:paraId="19865FAC" w14:textId="77777777" w:rsidR="004508DD" w:rsidRDefault="004508DD" w:rsidP="004508DD">
      <w:pPr>
        <w:rPr>
          <w:b/>
          <w:bCs/>
        </w:rPr>
      </w:pPr>
    </w:p>
    <w:p w14:paraId="13EC4709" w14:textId="3D12E921" w:rsidR="004508DD" w:rsidRPr="004508DD" w:rsidRDefault="004508DD" w:rsidP="004508DD">
      <w:r w:rsidRPr="004508DD">
        <w:rPr>
          <w:b/>
          <w:bCs/>
        </w:rPr>
        <w:t>5. Důležité informace</w:t>
      </w:r>
    </w:p>
    <w:p w14:paraId="6A6DDEF0" w14:textId="77777777" w:rsidR="004508DD" w:rsidRPr="004508DD" w:rsidRDefault="004508DD" w:rsidP="004508DD">
      <w:r w:rsidRPr="004508DD">
        <w:t>Alergie, zdravotní omezení, léky:</w:t>
      </w:r>
    </w:p>
    <w:p w14:paraId="140E7FA5" w14:textId="258A347A" w:rsidR="004508DD" w:rsidRPr="004508DD" w:rsidRDefault="004508DD" w:rsidP="004508DD">
      <w:r w:rsidRPr="004508DD">
        <w:t>_________________________________________</w:t>
      </w:r>
      <w:r>
        <w:t>_____________________________</w:t>
      </w:r>
      <w:r w:rsidRPr="004508DD">
        <w:t>___________________</w:t>
      </w:r>
    </w:p>
    <w:p w14:paraId="0B43AA59" w14:textId="77777777" w:rsidR="004508DD" w:rsidRPr="004508DD" w:rsidRDefault="004508DD" w:rsidP="004508DD">
      <w:r w:rsidRPr="004508DD">
        <w:rPr>
          <w:b/>
          <w:bCs/>
        </w:rPr>
        <w:t>6. Prohlášení</w:t>
      </w:r>
    </w:p>
    <w:p w14:paraId="3DEABDCC" w14:textId="77777777" w:rsidR="004508DD" w:rsidRPr="004508DD" w:rsidRDefault="004508DD" w:rsidP="004508DD">
      <w:r w:rsidRPr="004508DD">
        <w:t>Prohlašuji, že uvedené údaje jsou pravdivé a změny oznámím bez zbytečného odkladu. Beru na vědomí Vnitřní řád školní družiny.</w:t>
      </w:r>
    </w:p>
    <w:p w14:paraId="71800E0D" w14:textId="4501E5AF" w:rsidR="004508DD" w:rsidRPr="004508DD" w:rsidRDefault="004508DD" w:rsidP="004508DD">
      <w:r w:rsidRPr="004508DD">
        <w:t>V _____________</w:t>
      </w:r>
      <w:r>
        <w:t>______________</w:t>
      </w:r>
      <w:r w:rsidRPr="004508DD">
        <w:t xml:space="preserve"> dne _____________</w:t>
      </w:r>
    </w:p>
    <w:p w14:paraId="1D4A3F87" w14:textId="420BEF15" w:rsidR="003E2731" w:rsidRPr="004508DD" w:rsidRDefault="004508DD" w:rsidP="004508DD">
      <w:r w:rsidRPr="004508DD">
        <w:t>Podpis zákonného zástupce: __________________________</w:t>
      </w:r>
    </w:p>
    <w:sectPr w:rsidR="003E2731" w:rsidRPr="004508DD" w:rsidSect="003E2731">
      <w:headerReference w:type="default" r:id="rId6"/>
      <w:footerReference w:type="default" r:id="rId7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53C9C" w14:textId="77777777" w:rsidR="008B6C39" w:rsidRDefault="008B6C39" w:rsidP="00F909CA">
      <w:pPr>
        <w:spacing w:after="0" w:line="240" w:lineRule="auto"/>
      </w:pPr>
      <w:r>
        <w:separator/>
      </w:r>
    </w:p>
  </w:endnote>
  <w:endnote w:type="continuationSeparator" w:id="0">
    <w:p w14:paraId="51A75056" w14:textId="77777777" w:rsidR="008B6C39" w:rsidRDefault="008B6C39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66BBA" w14:textId="77777777" w:rsidR="00F909CA" w:rsidRDefault="00F909CA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A3DD579" wp14:editId="11337573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499B7" w14:textId="77777777" w:rsidR="008B6C39" w:rsidRDefault="008B6C39" w:rsidP="00F909CA">
      <w:pPr>
        <w:spacing w:after="0" w:line="240" w:lineRule="auto"/>
      </w:pPr>
      <w:r>
        <w:separator/>
      </w:r>
    </w:p>
  </w:footnote>
  <w:footnote w:type="continuationSeparator" w:id="0">
    <w:p w14:paraId="4445E254" w14:textId="77777777" w:rsidR="008B6C39" w:rsidRDefault="008B6C39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6C6C1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47DEEC" wp14:editId="1C3FE4EB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155294"/>
    <w:rsid w:val="001F6A8A"/>
    <w:rsid w:val="00212209"/>
    <w:rsid w:val="00293424"/>
    <w:rsid w:val="0033099A"/>
    <w:rsid w:val="003E2731"/>
    <w:rsid w:val="0044511C"/>
    <w:rsid w:val="004508DD"/>
    <w:rsid w:val="004F3D88"/>
    <w:rsid w:val="00500153"/>
    <w:rsid w:val="0061103B"/>
    <w:rsid w:val="006507BE"/>
    <w:rsid w:val="0065210F"/>
    <w:rsid w:val="008B6C39"/>
    <w:rsid w:val="00A735B5"/>
    <w:rsid w:val="00A96218"/>
    <w:rsid w:val="00AF3AD0"/>
    <w:rsid w:val="00CD5FCE"/>
    <w:rsid w:val="00CE58D5"/>
    <w:rsid w:val="00D72A58"/>
    <w:rsid w:val="00D76328"/>
    <w:rsid w:val="00D97AF3"/>
    <w:rsid w:val="00E625AF"/>
    <w:rsid w:val="00F9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D1B13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1</TotalTime>
  <Pages>1</Pages>
  <Words>139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2</cp:revision>
  <dcterms:created xsi:type="dcterms:W3CDTF">2026-08-07T20:14:00Z</dcterms:created>
  <dcterms:modified xsi:type="dcterms:W3CDTF">2026-08-07T20:14:00Z</dcterms:modified>
</cp:coreProperties>
</file>