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7015B" w14:textId="4AA3A894" w:rsidR="00463CC0" w:rsidRPr="00463CC0" w:rsidRDefault="00463CC0" w:rsidP="00463CC0">
      <w:pPr>
        <w:jc w:val="center"/>
        <w:rPr>
          <w:b/>
          <w:bCs/>
        </w:rPr>
      </w:pPr>
      <w:r w:rsidRPr="00463CC0">
        <w:rPr>
          <w:b/>
          <w:bCs/>
        </w:rPr>
        <w:t>PŘIHLÁŠKA KE ŠKOLNÍMU STRAVOVÁNÍ</w:t>
      </w:r>
      <w:r w:rsidR="004C7A6F">
        <w:rPr>
          <w:b/>
          <w:bCs/>
        </w:rPr>
        <w:t xml:space="preserve"> V MŠ</w:t>
      </w:r>
    </w:p>
    <w:p w14:paraId="156BC479" w14:textId="77777777" w:rsidR="00463CC0" w:rsidRDefault="00463CC0" w:rsidP="00463CC0">
      <w:pPr>
        <w:jc w:val="center"/>
        <w:rPr>
          <w:b/>
          <w:bCs/>
        </w:rPr>
      </w:pPr>
      <w:r w:rsidRPr="00463CC0">
        <w:rPr>
          <w:b/>
          <w:bCs/>
        </w:rPr>
        <w:t>Mateřská škola a Základní škola Questo</w:t>
      </w:r>
    </w:p>
    <w:p w14:paraId="70806F81" w14:textId="77777777" w:rsidR="00463CC0" w:rsidRDefault="00463CC0" w:rsidP="00463CC0">
      <w:pPr>
        <w:jc w:val="center"/>
      </w:pPr>
    </w:p>
    <w:p w14:paraId="38E8F4ED" w14:textId="77777777" w:rsidR="00463CC0" w:rsidRPr="00463CC0" w:rsidRDefault="00463CC0" w:rsidP="00463CC0">
      <w:pPr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7"/>
        <w:gridCol w:w="5843"/>
      </w:tblGrid>
      <w:tr w:rsidR="00463CC0" w:rsidRPr="00463CC0" w14:paraId="34D4931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5D0336" w14:textId="77777777" w:rsidR="00463CC0" w:rsidRPr="00463CC0" w:rsidRDefault="00463CC0" w:rsidP="00463CC0">
            <w:pPr>
              <w:rPr>
                <w:b/>
                <w:bCs/>
              </w:rPr>
            </w:pPr>
            <w:r w:rsidRPr="00463CC0">
              <w:rPr>
                <w:b/>
                <w:bCs/>
              </w:rPr>
              <w:t>Údaj</w:t>
            </w:r>
          </w:p>
        </w:tc>
        <w:tc>
          <w:tcPr>
            <w:tcW w:w="0" w:type="auto"/>
            <w:vAlign w:val="center"/>
            <w:hideMark/>
          </w:tcPr>
          <w:p w14:paraId="255123BB" w14:textId="77777777" w:rsidR="00463CC0" w:rsidRPr="00463CC0" w:rsidRDefault="00463CC0" w:rsidP="00463CC0">
            <w:pPr>
              <w:rPr>
                <w:b/>
                <w:bCs/>
              </w:rPr>
            </w:pPr>
            <w:r w:rsidRPr="00463CC0">
              <w:rPr>
                <w:b/>
                <w:bCs/>
              </w:rPr>
              <w:t>Vyplní zákonný zástupce</w:t>
            </w:r>
          </w:p>
        </w:tc>
      </w:tr>
      <w:tr w:rsidR="00463CC0" w:rsidRPr="00463CC0" w14:paraId="5FB583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C21F0" w14:textId="77777777" w:rsidR="00463CC0" w:rsidRPr="00463CC0" w:rsidRDefault="00463CC0" w:rsidP="00463CC0">
            <w:r w:rsidRPr="00463CC0">
              <w:t>Jméno a příjmení dítěte</w:t>
            </w:r>
          </w:p>
        </w:tc>
        <w:tc>
          <w:tcPr>
            <w:tcW w:w="0" w:type="auto"/>
            <w:vAlign w:val="center"/>
            <w:hideMark/>
          </w:tcPr>
          <w:p w14:paraId="044ED7B2" w14:textId="70D51437" w:rsidR="00463CC0" w:rsidRPr="00463CC0" w:rsidRDefault="00463CC0" w:rsidP="00463CC0">
            <w:r>
              <w:t>______________________________________</w:t>
            </w:r>
          </w:p>
        </w:tc>
      </w:tr>
      <w:tr w:rsidR="00463CC0" w:rsidRPr="00463CC0" w14:paraId="1CFBDA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3D744" w14:textId="77777777" w:rsidR="00463CC0" w:rsidRPr="00463CC0" w:rsidRDefault="00463CC0" w:rsidP="00463CC0">
            <w:r w:rsidRPr="00463CC0">
              <w:t>Datum narození</w:t>
            </w:r>
          </w:p>
        </w:tc>
        <w:tc>
          <w:tcPr>
            <w:tcW w:w="0" w:type="auto"/>
            <w:vAlign w:val="center"/>
            <w:hideMark/>
          </w:tcPr>
          <w:p w14:paraId="49E623E5" w14:textId="159B14B6" w:rsidR="00463CC0" w:rsidRPr="00463CC0" w:rsidRDefault="00463CC0" w:rsidP="00463CC0">
            <w:r>
              <w:t>______________________________________</w:t>
            </w:r>
          </w:p>
        </w:tc>
      </w:tr>
      <w:tr w:rsidR="00463CC0" w:rsidRPr="00463CC0" w14:paraId="7B6160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78C6B" w14:textId="77777777" w:rsidR="00463CC0" w:rsidRPr="00463CC0" w:rsidRDefault="00463CC0" w:rsidP="00463CC0">
            <w:r w:rsidRPr="00463CC0">
              <w:t>Třída</w:t>
            </w:r>
          </w:p>
        </w:tc>
        <w:tc>
          <w:tcPr>
            <w:tcW w:w="0" w:type="auto"/>
            <w:vAlign w:val="center"/>
            <w:hideMark/>
          </w:tcPr>
          <w:p w14:paraId="4202AADB" w14:textId="5584987E" w:rsidR="00463CC0" w:rsidRPr="00463CC0" w:rsidRDefault="00463CC0" w:rsidP="00463CC0">
            <w:r>
              <w:t>______________________________________</w:t>
            </w:r>
          </w:p>
        </w:tc>
      </w:tr>
      <w:tr w:rsidR="00463CC0" w:rsidRPr="00463CC0" w14:paraId="048E4A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F0ABF" w14:textId="77777777" w:rsidR="00463CC0" w:rsidRPr="00463CC0" w:rsidRDefault="00463CC0" w:rsidP="00463CC0">
            <w:r w:rsidRPr="00463CC0">
              <w:t>Školní rok</w:t>
            </w:r>
          </w:p>
        </w:tc>
        <w:tc>
          <w:tcPr>
            <w:tcW w:w="0" w:type="auto"/>
            <w:vAlign w:val="center"/>
            <w:hideMark/>
          </w:tcPr>
          <w:p w14:paraId="133C1F6D" w14:textId="1AA2A564" w:rsidR="00463CC0" w:rsidRPr="00463CC0" w:rsidRDefault="00463CC0" w:rsidP="00463CC0">
            <w:r>
              <w:t>_____________________________</w:t>
            </w:r>
          </w:p>
        </w:tc>
      </w:tr>
      <w:tr w:rsidR="00463CC0" w:rsidRPr="00463CC0" w14:paraId="6AC9FB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CE94A" w14:textId="77777777" w:rsidR="00463CC0" w:rsidRPr="00463CC0" w:rsidRDefault="00463CC0" w:rsidP="00463CC0">
            <w:r w:rsidRPr="00463CC0">
              <w:t>Bydliště</w:t>
            </w:r>
          </w:p>
        </w:tc>
        <w:tc>
          <w:tcPr>
            <w:tcW w:w="0" w:type="auto"/>
            <w:vAlign w:val="center"/>
            <w:hideMark/>
          </w:tcPr>
          <w:p w14:paraId="0D1E9F17" w14:textId="236145AD" w:rsidR="00463CC0" w:rsidRPr="00463CC0" w:rsidRDefault="00463CC0" w:rsidP="00463CC0">
            <w:r>
              <w:t>________________________________________________________</w:t>
            </w:r>
          </w:p>
        </w:tc>
      </w:tr>
      <w:tr w:rsidR="00463CC0" w:rsidRPr="00463CC0" w14:paraId="4CB8E2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A6475" w14:textId="77777777" w:rsidR="00463CC0" w:rsidRPr="00463CC0" w:rsidRDefault="00463CC0" w:rsidP="00463CC0">
            <w:r w:rsidRPr="00463CC0">
              <w:t>Jméno zákonného zástupce</w:t>
            </w:r>
          </w:p>
        </w:tc>
        <w:tc>
          <w:tcPr>
            <w:tcW w:w="0" w:type="auto"/>
            <w:vAlign w:val="center"/>
            <w:hideMark/>
          </w:tcPr>
          <w:p w14:paraId="2C7CD9B6" w14:textId="7228C309" w:rsidR="00463CC0" w:rsidRPr="00463CC0" w:rsidRDefault="00463CC0" w:rsidP="00463CC0">
            <w:r>
              <w:t>_________________________________________________________</w:t>
            </w:r>
          </w:p>
        </w:tc>
      </w:tr>
      <w:tr w:rsidR="00463CC0" w:rsidRPr="00463CC0" w14:paraId="0F0FAA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9EC5C" w14:textId="77777777" w:rsidR="00463CC0" w:rsidRPr="00463CC0" w:rsidRDefault="00463CC0" w:rsidP="00463CC0">
            <w:r w:rsidRPr="00463CC0">
              <w:t>Telefon</w:t>
            </w:r>
          </w:p>
        </w:tc>
        <w:tc>
          <w:tcPr>
            <w:tcW w:w="0" w:type="auto"/>
            <w:vAlign w:val="center"/>
            <w:hideMark/>
          </w:tcPr>
          <w:p w14:paraId="224D6B07" w14:textId="59FC62B8" w:rsidR="00463CC0" w:rsidRPr="00463CC0" w:rsidRDefault="00463CC0" w:rsidP="00463CC0">
            <w:r>
              <w:t>______________________________</w:t>
            </w:r>
          </w:p>
        </w:tc>
      </w:tr>
      <w:tr w:rsidR="00463CC0" w:rsidRPr="00463CC0" w14:paraId="25571E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4C050" w14:textId="77777777" w:rsidR="00463CC0" w:rsidRPr="00463CC0" w:rsidRDefault="00463CC0" w:rsidP="00463CC0">
            <w:r w:rsidRPr="00463CC0">
              <w:t>E-mail</w:t>
            </w:r>
          </w:p>
        </w:tc>
        <w:tc>
          <w:tcPr>
            <w:tcW w:w="0" w:type="auto"/>
            <w:vAlign w:val="center"/>
            <w:hideMark/>
          </w:tcPr>
          <w:p w14:paraId="22229FBF" w14:textId="6C88654A" w:rsidR="00463CC0" w:rsidRPr="00463CC0" w:rsidRDefault="00463CC0" w:rsidP="00463CC0">
            <w:r>
              <w:t>________________________________________________</w:t>
            </w:r>
          </w:p>
        </w:tc>
      </w:tr>
      <w:tr w:rsidR="00463CC0" w:rsidRPr="00463CC0" w14:paraId="6FCBB7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36259" w14:textId="77777777" w:rsidR="00463CC0" w:rsidRPr="00463CC0" w:rsidRDefault="00463CC0" w:rsidP="00463CC0">
            <w:r w:rsidRPr="00463CC0">
              <w:t>Název banky</w:t>
            </w:r>
          </w:p>
        </w:tc>
        <w:tc>
          <w:tcPr>
            <w:tcW w:w="0" w:type="auto"/>
            <w:vAlign w:val="center"/>
            <w:hideMark/>
          </w:tcPr>
          <w:p w14:paraId="40509E0A" w14:textId="5106DDA9" w:rsidR="00463CC0" w:rsidRPr="00463CC0" w:rsidRDefault="00463CC0" w:rsidP="00463CC0">
            <w:r>
              <w:t>________________________________________________</w:t>
            </w:r>
          </w:p>
        </w:tc>
      </w:tr>
      <w:tr w:rsidR="00463CC0" w:rsidRPr="00463CC0" w14:paraId="5F118C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823D1" w14:textId="77777777" w:rsidR="00463CC0" w:rsidRPr="00463CC0" w:rsidRDefault="00463CC0" w:rsidP="00463CC0">
            <w:r w:rsidRPr="00463CC0">
              <w:t>Číslo účtu</w:t>
            </w:r>
          </w:p>
        </w:tc>
        <w:tc>
          <w:tcPr>
            <w:tcW w:w="0" w:type="auto"/>
            <w:vAlign w:val="center"/>
            <w:hideMark/>
          </w:tcPr>
          <w:p w14:paraId="51630708" w14:textId="14AE8BBF" w:rsidR="00463CC0" w:rsidRPr="00463CC0" w:rsidRDefault="00463CC0" w:rsidP="00463CC0">
            <w:r>
              <w:t>________________________________________________</w:t>
            </w:r>
          </w:p>
        </w:tc>
      </w:tr>
      <w:tr w:rsidR="00463CC0" w:rsidRPr="00463CC0" w14:paraId="012FCB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25FB7" w14:textId="77777777" w:rsidR="00463CC0" w:rsidRPr="00463CC0" w:rsidRDefault="00463CC0" w:rsidP="00463CC0">
            <w:r w:rsidRPr="00463CC0">
              <w:t>Variabilní symbol</w:t>
            </w:r>
          </w:p>
        </w:tc>
        <w:tc>
          <w:tcPr>
            <w:tcW w:w="0" w:type="auto"/>
            <w:vAlign w:val="center"/>
            <w:hideMark/>
          </w:tcPr>
          <w:p w14:paraId="705ED575" w14:textId="34D8FDC1" w:rsidR="00463CC0" w:rsidRPr="00463CC0" w:rsidRDefault="00463CC0" w:rsidP="00463CC0">
            <w:r>
              <w:t>________________________________________________</w:t>
            </w:r>
          </w:p>
        </w:tc>
      </w:tr>
    </w:tbl>
    <w:p w14:paraId="219F2A8C" w14:textId="77777777" w:rsidR="00463CC0" w:rsidRPr="00463CC0" w:rsidRDefault="00463CC0" w:rsidP="00463CC0">
      <w:pPr>
        <w:rPr>
          <w:b/>
          <w:bCs/>
        </w:rPr>
      </w:pPr>
      <w:r w:rsidRPr="00463CC0">
        <w:rPr>
          <w:b/>
          <w:bCs/>
        </w:rPr>
        <w:t>Rozsah stravování</w:t>
      </w:r>
    </w:p>
    <w:p w14:paraId="722FFB0C" w14:textId="77777777" w:rsidR="00463CC0" w:rsidRPr="00463CC0" w:rsidRDefault="00463CC0" w:rsidP="00463CC0">
      <w:r w:rsidRPr="00463CC0">
        <w:t>☐ Celodenní stravování (přesnídávka, oběd, svačina)</w:t>
      </w:r>
    </w:p>
    <w:p w14:paraId="7B202105" w14:textId="77777777" w:rsidR="00463CC0" w:rsidRPr="00463CC0" w:rsidRDefault="00463CC0" w:rsidP="00463CC0">
      <w:r w:rsidRPr="00463CC0">
        <w:t>☐ Jiný rozsah: ___________________________</w:t>
      </w:r>
    </w:p>
    <w:p w14:paraId="1A9FB84D" w14:textId="77777777" w:rsidR="00463CC0" w:rsidRPr="00463CC0" w:rsidRDefault="00000000" w:rsidP="00463CC0">
      <w:r>
        <w:pict w14:anchorId="34E70EA2">
          <v:rect id="_x0000_i1025" style="width:0;height:1.5pt" o:hralign="center" o:hrstd="t" o:hr="t" fillcolor="#a0a0a0" stroked="f"/>
        </w:pict>
      </w:r>
    </w:p>
    <w:p w14:paraId="7C6E22A2" w14:textId="77777777" w:rsidR="00463CC0" w:rsidRPr="00463CC0" w:rsidRDefault="00463CC0" w:rsidP="00463CC0">
      <w:pPr>
        <w:rPr>
          <w:b/>
          <w:bCs/>
        </w:rPr>
      </w:pPr>
      <w:r w:rsidRPr="00463CC0">
        <w:rPr>
          <w:b/>
          <w:bCs/>
        </w:rPr>
        <w:t>Prohlášení zákonného zástupce</w:t>
      </w:r>
    </w:p>
    <w:p w14:paraId="283397B1" w14:textId="77777777" w:rsidR="00463CC0" w:rsidRPr="00463CC0" w:rsidRDefault="00463CC0" w:rsidP="00463CC0">
      <w:r w:rsidRPr="00463CC0">
        <w:t>Prohlašuji, že uvedené údaje jsou pravdivé. Zavazuji se oznámit škole bez zbytečného odkladu každou změnu údajů uvedených v této přihlášce.</w:t>
      </w:r>
    </w:p>
    <w:p w14:paraId="5E4F1812" w14:textId="77777777" w:rsidR="00463CC0" w:rsidRPr="00463CC0" w:rsidRDefault="00463CC0" w:rsidP="00463CC0">
      <w:r w:rsidRPr="00463CC0">
        <w:t>Potvrzuji, že jsem byl(a) seznámen(a) s podmínkami školního stravování a způsobem přihlašování a odhlašování stravy.</w:t>
      </w:r>
    </w:p>
    <w:p w14:paraId="1B5B6247" w14:textId="77777777" w:rsidR="00463CC0" w:rsidRPr="00463CC0" w:rsidRDefault="00000000" w:rsidP="00463CC0">
      <w:r>
        <w:pict w14:anchorId="1F293019">
          <v:rect id="_x0000_i1026" style="width:0;height:1.5pt" o:hralign="center" o:hrstd="t" o:hr="t" fillcolor="#a0a0a0" stroked="f"/>
        </w:pict>
      </w:r>
    </w:p>
    <w:p w14:paraId="1BD5FB50" w14:textId="77777777" w:rsidR="00463CC0" w:rsidRPr="00463CC0" w:rsidRDefault="00463CC0" w:rsidP="00463CC0">
      <w:r w:rsidRPr="00463CC0">
        <w:t>V Humpolci dne: ________________________</w:t>
      </w:r>
    </w:p>
    <w:p w14:paraId="7B16E468" w14:textId="6BD963BF" w:rsidR="00463CC0" w:rsidRPr="00463CC0" w:rsidRDefault="00463CC0" w:rsidP="00463CC0">
      <w:r w:rsidRPr="00463CC0">
        <w:t xml:space="preserve">Podpis zákonného </w:t>
      </w:r>
      <w:proofErr w:type="gramStart"/>
      <w:r w:rsidRPr="00463CC0">
        <w:t>zástupce:</w:t>
      </w:r>
      <w:r>
        <w:t>_</w:t>
      </w:r>
      <w:proofErr w:type="gramEnd"/>
      <w:r>
        <w:t>_____________________________________</w:t>
      </w:r>
    </w:p>
    <w:p w14:paraId="1D4A3F87" w14:textId="77777777" w:rsidR="003E2731" w:rsidRDefault="003E2731" w:rsidP="003E2731"/>
    <w:sectPr w:rsidR="003E2731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35387" w14:textId="77777777" w:rsidR="00DC3810" w:rsidRDefault="00DC3810" w:rsidP="00F909CA">
      <w:pPr>
        <w:spacing w:after="0" w:line="240" w:lineRule="auto"/>
      </w:pPr>
      <w:r>
        <w:separator/>
      </w:r>
    </w:p>
  </w:endnote>
  <w:endnote w:type="continuationSeparator" w:id="0">
    <w:p w14:paraId="7AE96C97" w14:textId="77777777" w:rsidR="00DC3810" w:rsidRDefault="00DC3810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6BBA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3DD579" wp14:editId="11337573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7B88B" w14:textId="77777777" w:rsidR="00DC3810" w:rsidRDefault="00DC3810" w:rsidP="00F909CA">
      <w:pPr>
        <w:spacing w:after="0" w:line="240" w:lineRule="auto"/>
      </w:pPr>
      <w:r>
        <w:separator/>
      </w:r>
    </w:p>
  </w:footnote>
  <w:footnote w:type="continuationSeparator" w:id="0">
    <w:p w14:paraId="23DCE6BA" w14:textId="77777777" w:rsidR="00DC3810" w:rsidRDefault="00DC3810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C6C1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47DEEC" wp14:editId="1C3FE4EB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1F760E"/>
    <w:rsid w:val="00212209"/>
    <w:rsid w:val="00293424"/>
    <w:rsid w:val="0033099A"/>
    <w:rsid w:val="003E2731"/>
    <w:rsid w:val="00463CC0"/>
    <w:rsid w:val="004C7A6F"/>
    <w:rsid w:val="004F3D88"/>
    <w:rsid w:val="00500153"/>
    <w:rsid w:val="005A2474"/>
    <w:rsid w:val="00607DF0"/>
    <w:rsid w:val="0061103B"/>
    <w:rsid w:val="006507BE"/>
    <w:rsid w:val="0065210F"/>
    <w:rsid w:val="00A735B5"/>
    <w:rsid w:val="00A96218"/>
    <w:rsid w:val="00AF3AD0"/>
    <w:rsid w:val="00CD5FCE"/>
    <w:rsid w:val="00D72A58"/>
    <w:rsid w:val="00D76328"/>
    <w:rsid w:val="00D97AF3"/>
    <w:rsid w:val="00DC3810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D1B13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2</TotalTime>
  <Pages>1</Pages>
  <Words>183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3</cp:revision>
  <dcterms:created xsi:type="dcterms:W3CDTF">2026-08-07T20:53:00Z</dcterms:created>
  <dcterms:modified xsi:type="dcterms:W3CDTF">2026-08-17T19:11:00Z</dcterms:modified>
</cp:coreProperties>
</file>