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3C43A" w14:textId="77777777" w:rsidR="00B662EC" w:rsidRDefault="00000000">
      <w:pPr>
        <w:spacing w:after="60" w:line="252" w:lineRule="auto"/>
        <w:jc w:val="center"/>
      </w:pPr>
      <w:r>
        <w:rPr>
          <w:b/>
          <w:sz w:val="30"/>
        </w:rPr>
        <w:t>PŘIHLÁŠKA KE STRAVOVÁNÍ</w:t>
      </w:r>
    </w:p>
    <w:p w14:paraId="55DB9001" w14:textId="77777777" w:rsidR="00B662EC" w:rsidRDefault="00000000">
      <w:pPr>
        <w:spacing w:after="40" w:line="252" w:lineRule="auto"/>
        <w:jc w:val="center"/>
      </w:pPr>
      <w:r>
        <w:rPr>
          <w:b/>
          <w:sz w:val="22"/>
        </w:rPr>
        <w:t>MATEŘSKÁ ŠKOLA QUESTO</w:t>
      </w:r>
    </w:p>
    <w:p w14:paraId="63305346" w14:textId="77777777" w:rsidR="00B662EC" w:rsidRDefault="00000000">
      <w:pPr>
        <w:spacing w:line="252" w:lineRule="auto"/>
        <w:jc w:val="center"/>
      </w:pPr>
      <w:r>
        <w:rPr>
          <w:b/>
        </w:rPr>
        <w:t>Školní rok 2026/2027</w:t>
      </w:r>
    </w:p>
    <w:p w14:paraId="4FF78742" w14:textId="77777777" w:rsidR="00B662EC" w:rsidRDefault="00000000">
      <w:pPr>
        <w:spacing w:after="100" w:line="252" w:lineRule="auto"/>
      </w:pPr>
      <w:r>
        <w:rPr>
          <w:b/>
          <w:sz w:val="22"/>
        </w:rPr>
        <w:t>ÚDAJE O STRÁVNÍKOVI</w:t>
      </w:r>
    </w:p>
    <w:p w14:paraId="660CDF38" w14:textId="77777777" w:rsidR="00B662EC" w:rsidRDefault="00000000">
      <w:pPr>
        <w:spacing w:after="60" w:line="240" w:lineRule="auto"/>
      </w:pPr>
      <w:r>
        <w:rPr>
          <w:b/>
        </w:rPr>
        <w:t>Jméno, příjmení:</w:t>
      </w:r>
      <w:r>
        <w:t xml:space="preserve"> ................................................................................................................</w:t>
      </w:r>
    </w:p>
    <w:p w14:paraId="16DC44EF" w14:textId="77777777" w:rsidR="00B662EC" w:rsidRDefault="00000000">
      <w:pPr>
        <w:spacing w:after="60" w:line="240" w:lineRule="auto"/>
      </w:pPr>
      <w:r>
        <w:rPr>
          <w:b/>
        </w:rPr>
        <w:t>Bydliště:</w:t>
      </w:r>
      <w:r>
        <w:t xml:space="preserve"> ................................................................................................................</w:t>
      </w:r>
    </w:p>
    <w:p w14:paraId="1B4D3348" w14:textId="77777777" w:rsidR="00B662EC" w:rsidRDefault="00000000">
      <w:pPr>
        <w:spacing w:after="60" w:line="252" w:lineRule="auto"/>
      </w:pPr>
      <w:r>
        <w:t xml:space="preserve">Škola: MŠ </w:t>
      </w:r>
      <w:proofErr w:type="spellStart"/>
      <w:r>
        <w:t>Questo</w:t>
      </w:r>
      <w:proofErr w:type="spellEnd"/>
    </w:p>
    <w:p w14:paraId="7BB51C4E" w14:textId="77777777" w:rsidR="00B662EC" w:rsidRDefault="00000000">
      <w:pPr>
        <w:spacing w:after="60" w:line="240" w:lineRule="auto"/>
      </w:pPr>
      <w:r>
        <w:rPr>
          <w:b/>
        </w:rPr>
        <w:t>Třída:</w:t>
      </w:r>
      <w:r>
        <w:t xml:space="preserve"> ................................................................................................................</w:t>
      </w:r>
    </w:p>
    <w:p w14:paraId="6E0BE3A7" w14:textId="77777777" w:rsidR="00B662EC" w:rsidRDefault="00000000">
      <w:pPr>
        <w:spacing w:after="60" w:line="240" w:lineRule="auto"/>
      </w:pPr>
      <w:r>
        <w:rPr>
          <w:b/>
        </w:rPr>
        <w:t>Datum narození:</w:t>
      </w:r>
      <w:r>
        <w:t xml:space="preserve"> ................................................................................................................</w:t>
      </w:r>
    </w:p>
    <w:p w14:paraId="59297FAB" w14:textId="77777777" w:rsidR="00B662EC" w:rsidRDefault="00000000">
      <w:pPr>
        <w:spacing w:after="60" w:line="252" w:lineRule="auto"/>
      </w:pPr>
      <w:r>
        <w:t>Státní příslušnost: CZ</w:t>
      </w:r>
    </w:p>
    <w:p w14:paraId="2813A2A8" w14:textId="77777777" w:rsidR="00B662EC" w:rsidRDefault="00000000">
      <w:pPr>
        <w:spacing w:after="100" w:line="252" w:lineRule="auto"/>
      </w:pPr>
      <w:r>
        <w:rPr>
          <w:b/>
          <w:sz w:val="22"/>
        </w:rPr>
        <w:t>KONTAKT NA ZÁKONNÉHO ZÁSTUPCE</w:t>
      </w:r>
    </w:p>
    <w:p w14:paraId="1453D137" w14:textId="77777777" w:rsidR="00B662EC" w:rsidRDefault="00000000">
      <w:pPr>
        <w:spacing w:after="60" w:line="240" w:lineRule="auto"/>
      </w:pPr>
      <w:r>
        <w:rPr>
          <w:b/>
        </w:rPr>
        <w:t>Telefonní číslo:</w:t>
      </w:r>
      <w:r>
        <w:t xml:space="preserve"> ................................................................................................................</w:t>
      </w:r>
    </w:p>
    <w:p w14:paraId="6E8DD7B6" w14:textId="77777777" w:rsidR="00B662EC" w:rsidRDefault="00000000">
      <w:pPr>
        <w:spacing w:after="60" w:line="240" w:lineRule="auto"/>
      </w:pPr>
      <w:r>
        <w:rPr>
          <w:b/>
        </w:rPr>
        <w:t>E-mailová adresa:</w:t>
      </w:r>
      <w:r>
        <w:t xml:space="preserve"> ................................................................................................................</w:t>
      </w:r>
    </w:p>
    <w:p w14:paraId="52994BD0" w14:textId="77777777" w:rsidR="00B662EC" w:rsidRDefault="00000000">
      <w:pPr>
        <w:spacing w:after="100" w:line="252" w:lineRule="auto"/>
      </w:pPr>
      <w:r>
        <w:rPr>
          <w:b/>
          <w:sz w:val="22"/>
        </w:rPr>
        <w:t>ÚHRADA STRAVNÉHO</w:t>
      </w:r>
    </w:p>
    <w:p w14:paraId="5DFE5D93" w14:textId="77777777" w:rsidR="00B662EC" w:rsidRDefault="00000000">
      <w:pPr>
        <w:spacing w:after="80" w:line="252" w:lineRule="auto"/>
      </w:pPr>
      <w:r>
        <w:t>Vyberte a doplňte možnost úhrady:</w:t>
      </w:r>
    </w:p>
    <w:p w14:paraId="0258C9A4" w14:textId="77777777" w:rsidR="00B662EC" w:rsidRDefault="00000000">
      <w:pPr>
        <w:spacing w:after="40" w:line="252" w:lineRule="auto"/>
      </w:pPr>
      <w:r>
        <w:t>☐ a) Platba z České spořitelny – číslo sběrného účtu: 100958371/0800</w:t>
      </w:r>
    </w:p>
    <w:p w14:paraId="233C4803" w14:textId="77777777" w:rsidR="00B662EC" w:rsidRDefault="00000000">
      <w:pPr>
        <w:spacing w:after="40" w:line="252" w:lineRule="auto"/>
      </w:pPr>
      <w:r>
        <w:t>☐ b) Platba z běžného účtu – číslo účtu: 35-7864610297/0100</w:t>
      </w:r>
    </w:p>
    <w:p w14:paraId="5AA34DBE" w14:textId="77777777" w:rsidR="00B662EC" w:rsidRDefault="00000000">
      <w:pPr>
        <w:spacing w:after="40" w:line="252" w:lineRule="auto"/>
      </w:pPr>
      <w:r>
        <w:t>☐ c) Platba složenkou</w:t>
      </w:r>
    </w:p>
    <w:p w14:paraId="45EA5AC6" w14:textId="77777777" w:rsidR="00B662EC" w:rsidRDefault="00000000">
      <w:pPr>
        <w:spacing w:after="100" w:line="252" w:lineRule="auto"/>
      </w:pPr>
      <w:r>
        <w:t>☐ d) Platba v hotovosti</w:t>
      </w:r>
    </w:p>
    <w:p w14:paraId="4AA93539" w14:textId="77777777" w:rsidR="00B662EC" w:rsidRDefault="00000000">
      <w:pPr>
        <w:spacing w:after="60" w:line="240" w:lineRule="auto"/>
      </w:pPr>
      <w:r>
        <w:rPr>
          <w:b/>
        </w:rPr>
        <w:t>Číslo Vašeho účtu:</w:t>
      </w:r>
      <w:r>
        <w:t xml:space="preserve"> ................................................................................................................</w:t>
      </w:r>
    </w:p>
    <w:p w14:paraId="586B96A2" w14:textId="77777777" w:rsidR="00B662EC" w:rsidRDefault="00000000">
      <w:pPr>
        <w:spacing w:after="140" w:line="252" w:lineRule="auto"/>
      </w:pPr>
      <w:r>
        <w:t>Povolit inkaso a nastavit limit 1 000 Kč.</w:t>
      </w:r>
    </w:p>
    <w:p w14:paraId="327EB745" w14:textId="77777777" w:rsidR="00B662EC" w:rsidRDefault="00000000">
      <w:pPr>
        <w:spacing w:after="100" w:line="252" w:lineRule="auto"/>
      </w:pPr>
      <w:r>
        <w:rPr>
          <w:b/>
          <w:sz w:val="22"/>
        </w:rPr>
        <w:t>ROZSAH STRAVOVÁNÍ</w:t>
      </w:r>
    </w:p>
    <w:p w14:paraId="4249938E" w14:textId="77777777" w:rsidR="00B662EC" w:rsidRDefault="00000000">
      <w:pPr>
        <w:spacing w:after="100" w:line="252" w:lineRule="auto"/>
      </w:pPr>
      <w:r>
        <w:t xml:space="preserve">Dítě se přihlašuje ke stravování zajišťovanému Jídelnou RODINKA s.r.o. pro Mateřskou školu </w:t>
      </w:r>
      <w:proofErr w:type="spellStart"/>
      <w:r>
        <w:t>Questo</w:t>
      </w:r>
      <w:proofErr w:type="spellEnd"/>
      <w:r>
        <w:t>.</w:t>
      </w:r>
    </w:p>
    <w:p w14:paraId="1BAE7EFD" w14:textId="77777777" w:rsidR="00B662EC" w:rsidRDefault="00000000">
      <w:pPr>
        <w:spacing w:after="100" w:line="252" w:lineRule="auto"/>
      </w:pPr>
      <w:r>
        <w:t>☐ oběd</w:t>
      </w:r>
    </w:p>
    <w:p w14:paraId="104A5F91" w14:textId="77777777" w:rsidR="00B662EC" w:rsidRDefault="00000000">
      <w:pPr>
        <w:spacing w:after="100" w:line="252" w:lineRule="auto"/>
      </w:pPr>
      <w:r>
        <w:t>☐ dopolední svačina</w:t>
      </w:r>
    </w:p>
    <w:p w14:paraId="1041053C" w14:textId="77777777" w:rsidR="00B662EC" w:rsidRDefault="00000000">
      <w:pPr>
        <w:spacing w:after="100" w:line="252" w:lineRule="auto"/>
      </w:pPr>
      <w:r>
        <w:t>☐ odpolední svačina</w:t>
      </w:r>
    </w:p>
    <w:p w14:paraId="2972942F" w14:textId="77777777" w:rsidR="00B662EC" w:rsidRDefault="00000000">
      <w:pPr>
        <w:spacing w:after="140" w:line="252" w:lineRule="auto"/>
      </w:pPr>
      <w:r>
        <w:t>Rozsah stravování může být změněn podle aktuální dohody se školou a dodavatelem školního stravování.</w:t>
      </w:r>
    </w:p>
    <w:p w14:paraId="2BAB8A32" w14:textId="77777777" w:rsidR="00B662EC" w:rsidRDefault="00000000">
      <w:pPr>
        <w:spacing w:after="100" w:line="252" w:lineRule="auto"/>
      </w:pPr>
      <w:r>
        <w:rPr>
          <w:b/>
          <w:sz w:val="22"/>
        </w:rPr>
        <w:t>PROHLÁŠENÍ</w:t>
      </w:r>
    </w:p>
    <w:p w14:paraId="6EE15FB3" w14:textId="77777777" w:rsidR="00B662EC" w:rsidRDefault="00000000">
      <w:pPr>
        <w:spacing w:after="100" w:line="252" w:lineRule="auto"/>
      </w:pPr>
      <w:r>
        <w:t>Potvrzuji správnost údajů a zavazuji se oznámit jakoukoliv změnu týkající se stravování a dodržovat řád školní jídelny, se kterým jsem se seznámil/a.</w:t>
      </w:r>
    </w:p>
    <w:p w14:paraId="5721576D" w14:textId="77777777" w:rsidR="00B662EC" w:rsidRDefault="00000000">
      <w:pPr>
        <w:spacing w:after="140" w:line="252" w:lineRule="auto"/>
      </w:pPr>
      <w:r>
        <w:t>Osobní údaje organizace zpracovává v souladu s Nařízením Evropského parlamentu a Rady (EU) 2016/679 (GDPR). Informoval/a jsem se o vydání a obsahu vnitřního řádu školní jídelny.</w:t>
      </w:r>
    </w:p>
    <w:p w14:paraId="3523E51D" w14:textId="77777777" w:rsidR="00B662EC" w:rsidRDefault="00000000">
      <w:pPr>
        <w:spacing w:line="252" w:lineRule="auto"/>
      </w:pPr>
      <w:r>
        <w:t xml:space="preserve">Vnitřní řád školní výdejny MŠ </w:t>
      </w:r>
      <w:proofErr w:type="spellStart"/>
      <w:r>
        <w:t>Questo</w:t>
      </w:r>
      <w:proofErr w:type="spellEnd"/>
      <w:r>
        <w:t xml:space="preserve"> je zveřejněn na webových stránkách školy.</w:t>
      </w:r>
    </w:p>
    <w:p w14:paraId="3D194E52" w14:textId="77777777" w:rsidR="00B662EC" w:rsidRDefault="00000000">
      <w:pPr>
        <w:spacing w:after="80" w:line="252" w:lineRule="auto"/>
      </w:pPr>
      <w:r>
        <w:rPr>
          <w:b/>
          <w:sz w:val="21"/>
        </w:rPr>
        <w:t>DODAVATEL ŠKOLNÍHO STRAVOVÁNÍ</w:t>
      </w:r>
    </w:p>
    <w:p w14:paraId="0EDE6FE4" w14:textId="77777777" w:rsidR="00B662EC" w:rsidRDefault="00000000">
      <w:pPr>
        <w:spacing w:after="100" w:line="252" w:lineRule="auto"/>
      </w:pPr>
      <w:r>
        <w:t>Jídelna RODINKA s.r.o.</w:t>
      </w:r>
    </w:p>
    <w:p w14:paraId="067737FA" w14:textId="77777777" w:rsidR="00B662EC" w:rsidRDefault="00000000">
      <w:pPr>
        <w:spacing w:after="100" w:line="252" w:lineRule="auto"/>
      </w:pPr>
      <w:r>
        <w:t>Husova 391, 396 01 Humpolec</w:t>
      </w:r>
    </w:p>
    <w:p w14:paraId="26AB2380" w14:textId="77777777" w:rsidR="00B662EC" w:rsidRDefault="00000000">
      <w:pPr>
        <w:spacing w:after="100" w:line="252" w:lineRule="auto"/>
      </w:pPr>
      <w:r>
        <w:t>Telefon školní jídelna: 565 536 522</w:t>
      </w:r>
    </w:p>
    <w:p w14:paraId="0E7DA963" w14:textId="77777777" w:rsidR="00B662EC" w:rsidRDefault="00000000">
      <w:pPr>
        <w:spacing w:line="252" w:lineRule="auto"/>
      </w:pPr>
      <w:r>
        <w:t>E-mail: jidelnarodinka@centrum.cz</w:t>
      </w:r>
    </w:p>
    <w:p w14:paraId="05D8042C" w14:textId="77777777" w:rsidR="00B662EC" w:rsidRDefault="00000000">
      <w:pPr>
        <w:spacing w:line="252" w:lineRule="auto"/>
      </w:pPr>
      <w:r>
        <w:t>Datum: ............................................................</w:t>
      </w:r>
    </w:p>
    <w:p w14:paraId="5E7B24E3" w14:textId="21AB9E35" w:rsidR="00B662EC" w:rsidRDefault="00000000" w:rsidP="00301015">
      <w:pPr>
        <w:spacing w:after="60" w:line="252" w:lineRule="auto"/>
      </w:pPr>
      <w:r>
        <w:rPr>
          <w:b/>
        </w:rPr>
        <w:t>Podpis zákonného zástupce:</w:t>
      </w:r>
      <w:r w:rsidR="00301015">
        <w:t xml:space="preserve"> ………………………………………………………….</w:t>
      </w:r>
    </w:p>
    <w:sectPr w:rsidR="00B662EC" w:rsidSect="003E2731">
      <w:headerReference w:type="default" r:id="rId6"/>
      <w:footerReference w:type="default" r:id="rId7"/>
      <w:pgSz w:w="11906" w:h="16838"/>
      <w:pgMar w:top="1417" w:right="1417" w:bottom="1417" w:left="1417" w:header="22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3212E" w14:textId="77777777" w:rsidR="00EF1274" w:rsidRDefault="00EF1274" w:rsidP="00F909CA">
      <w:pPr>
        <w:spacing w:after="0" w:line="240" w:lineRule="auto"/>
      </w:pPr>
      <w:r>
        <w:separator/>
      </w:r>
    </w:p>
  </w:endnote>
  <w:endnote w:type="continuationSeparator" w:id="0">
    <w:p w14:paraId="06FA34B9" w14:textId="77777777" w:rsidR="00EF1274" w:rsidRDefault="00EF1274" w:rsidP="00F909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46B63" w14:textId="77777777" w:rsidR="00F909CA" w:rsidRDefault="00F909CA">
    <w:pPr>
      <w:pStyle w:val="Zpat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F9AFF0B" wp14:editId="78374394">
          <wp:simplePos x="0" y="0"/>
          <wp:positionH relativeFrom="page">
            <wp:posOffset>-144145</wp:posOffset>
          </wp:positionH>
          <wp:positionV relativeFrom="bottomMargin">
            <wp:align>top</wp:align>
          </wp:positionV>
          <wp:extent cx="7822800" cy="792000"/>
          <wp:effectExtent l="0" t="0" r="0" b="0"/>
          <wp:wrapTight wrapText="bothSides">
            <wp:wrapPolygon edited="0">
              <wp:start x="947" y="2079"/>
              <wp:lineTo x="894" y="8834"/>
              <wp:lineTo x="1157" y="11432"/>
              <wp:lineTo x="1788" y="11432"/>
              <wp:lineTo x="1788" y="18707"/>
              <wp:lineTo x="14939" y="19747"/>
              <wp:lineTo x="15202" y="19747"/>
              <wp:lineTo x="20725" y="18188"/>
              <wp:lineTo x="20620" y="11432"/>
              <wp:lineTo x="18253" y="10393"/>
              <wp:lineTo x="18831" y="7795"/>
              <wp:lineTo x="18411" y="2079"/>
              <wp:lineTo x="947" y="2079"/>
            </wp:wrapPolygon>
          </wp:wrapTight>
          <wp:docPr id="40784368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923" b="19231"/>
                  <a:stretch/>
                </pic:blipFill>
                <pic:spPr bwMode="auto">
                  <a:xfrm>
                    <a:off x="0" y="0"/>
                    <a:ext cx="7822800" cy="79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16"/>
      </w:rPr>
      <w:t xml:space="preserve">Mateřská a základní škola </w:t>
    </w:r>
    <w:proofErr w:type="spellStart"/>
    <w:r>
      <w:rPr>
        <w:sz w:val="16"/>
      </w:rPr>
      <w:t>Questo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6DB8F" w14:textId="77777777" w:rsidR="00EF1274" w:rsidRDefault="00EF1274" w:rsidP="00F909CA">
      <w:pPr>
        <w:spacing w:after="0" w:line="240" w:lineRule="auto"/>
      </w:pPr>
      <w:r>
        <w:separator/>
      </w:r>
    </w:p>
  </w:footnote>
  <w:footnote w:type="continuationSeparator" w:id="0">
    <w:p w14:paraId="442A7CF2" w14:textId="77777777" w:rsidR="00EF1274" w:rsidRDefault="00EF1274" w:rsidP="00F909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469BF" w14:textId="77777777" w:rsidR="00F909CA" w:rsidRDefault="00CD5FCE">
    <w:pPr>
      <w:pStyle w:val="Zhlav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876CACF" wp14:editId="004F5C77">
          <wp:simplePos x="0" y="0"/>
          <wp:positionH relativeFrom="column">
            <wp:posOffset>-462915</wp:posOffset>
          </wp:positionH>
          <wp:positionV relativeFrom="paragraph">
            <wp:posOffset>326390</wp:posOffset>
          </wp:positionV>
          <wp:extent cx="1350000" cy="1296000"/>
          <wp:effectExtent l="0" t="0" r="3175" b="0"/>
          <wp:wrapSquare wrapText="bothSides"/>
          <wp:docPr id="1340649219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406" t="20879" r="74911" b="23627"/>
                  <a:stretch/>
                </pic:blipFill>
                <pic:spPr bwMode="auto">
                  <a:xfrm>
                    <a:off x="0" y="0"/>
                    <a:ext cx="1350000" cy="1296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D88"/>
    <w:rsid w:val="00042B46"/>
    <w:rsid w:val="00155294"/>
    <w:rsid w:val="001F6A8A"/>
    <w:rsid w:val="00212209"/>
    <w:rsid w:val="00293424"/>
    <w:rsid w:val="00301015"/>
    <w:rsid w:val="0033099A"/>
    <w:rsid w:val="003E2731"/>
    <w:rsid w:val="004F3D88"/>
    <w:rsid w:val="00500153"/>
    <w:rsid w:val="0061103B"/>
    <w:rsid w:val="006507BE"/>
    <w:rsid w:val="0065210F"/>
    <w:rsid w:val="00A735B5"/>
    <w:rsid w:val="00A96218"/>
    <w:rsid w:val="00AF3AD0"/>
    <w:rsid w:val="00B662EC"/>
    <w:rsid w:val="00CD5FCE"/>
    <w:rsid w:val="00CE21E7"/>
    <w:rsid w:val="00D72A58"/>
    <w:rsid w:val="00D76328"/>
    <w:rsid w:val="00D97AF3"/>
    <w:rsid w:val="00E625AF"/>
    <w:rsid w:val="00EF1274"/>
    <w:rsid w:val="00F90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DB8E5C"/>
  <w15:chartTrackingRefBased/>
  <w15:docId w15:val="{4A9AF349-C44D-4F0B-9434-4230A1EEF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F909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909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909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909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909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909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909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909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909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909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909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909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909C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909C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909C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909C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909C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909C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909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909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909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909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909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909C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909C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909C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909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909C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909CA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F90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909CA"/>
  </w:style>
  <w:style w:type="paragraph" w:styleId="Zpat">
    <w:name w:val="footer"/>
    <w:basedOn w:val="Normln"/>
    <w:link w:val="ZpatChar"/>
    <w:uiPriority w:val="99"/>
    <w:unhideWhenUsed/>
    <w:rsid w:val="00F90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909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i_m3ms4n141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i_m3ms4n0r0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len\Downloads\Questo%20hlavi&#269;kov&#253;%20pap&#237;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Questo hlavičkový papír</Template>
  <TotalTime>1</TotalTime>
  <Pages>1</Pages>
  <Words>329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Kottová</dc:creator>
  <cp:keywords/>
  <dc:description/>
  <cp:lastModifiedBy>Helena Kottová</cp:lastModifiedBy>
  <cp:revision>2</cp:revision>
  <dcterms:created xsi:type="dcterms:W3CDTF">2026-08-17T19:16:00Z</dcterms:created>
  <dcterms:modified xsi:type="dcterms:W3CDTF">2026-08-17T19:16:00Z</dcterms:modified>
</cp:coreProperties>
</file>