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9A940" w14:textId="77777777" w:rsidR="00E00E09" w:rsidRDefault="00000000">
      <w:pPr>
        <w:spacing w:after="60" w:line="252" w:lineRule="auto"/>
        <w:jc w:val="center"/>
      </w:pPr>
      <w:r>
        <w:rPr>
          <w:b/>
          <w:sz w:val="30"/>
        </w:rPr>
        <w:t>PŘIHLÁŠKA KE STRAVOVÁNÍ</w:t>
      </w:r>
    </w:p>
    <w:p w14:paraId="74FEEE23" w14:textId="77777777" w:rsidR="00E00E09" w:rsidRDefault="00000000">
      <w:pPr>
        <w:spacing w:after="40" w:line="252" w:lineRule="auto"/>
        <w:jc w:val="center"/>
      </w:pPr>
      <w:r>
        <w:rPr>
          <w:b/>
          <w:sz w:val="22"/>
        </w:rPr>
        <w:t>ZÁKLADNÍ ŠKOLA QUESTO</w:t>
      </w:r>
    </w:p>
    <w:p w14:paraId="7302B883" w14:textId="451C1C96" w:rsidR="00E00E09" w:rsidRDefault="00000000">
      <w:pPr>
        <w:spacing w:line="252" w:lineRule="auto"/>
        <w:jc w:val="center"/>
      </w:pPr>
      <w:r>
        <w:rPr>
          <w:b/>
        </w:rPr>
        <w:t xml:space="preserve">Školní rok </w:t>
      </w:r>
      <w:r w:rsidR="00590AE3">
        <w:rPr>
          <w:b/>
        </w:rPr>
        <w:t>………… / ……</w:t>
      </w:r>
      <w:proofErr w:type="gramStart"/>
      <w:r w:rsidR="00590AE3">
        <w:rPr>
          <w:b/>
        </w:rPr>
        <w:t>…….</w:t>
      </w:r>
      <w:proofErr w:type="gramEnd"/>
      <w:r w:rsidR="00590AE3">
        <w:rPr>
          <w:b/>
        </w:rPr>
        <w:t>.</w:t>
      </w:r>
    </w:p>
    <w:p w14:paraId="4A6D66E9" w14:textId="77777777" w:rsidR="00E00E09" w:rsidRDefault="00000000">
      <w:pPr>
        <w:spacing w:after="100" w:line="252" w:lineRule="auto"/>
      </w:pPr>
      <w:r>
        <w:rPr>
          <w:b/>
          <w:sz w:val="22"/>
        </w:rPr>
        <w:t>ÚDAJE O STRÁVNÍKOVI</w:t>
      </w:r>
    </w:p>
    <w:p w14:paraId="6211D315" w14:textId="77777777" w:rsidR="00E00E09" w:rsidRDefault="00000000">
      <w:pPr>
        <w:spacing w:after="60" w:line="240" w:lineRule="auto"/>
      </w:pPr>
      <w:r>
        <w:rPr>
          <w:b/>
        </w:rPr>
        <w:t>Jméno a příjmení:</w:t>
      </w:r>
      <w:r>
        <w:t xml:space="preserve"> ................................................................................................................</w:t>
      </w:r>
    </w:p>
    <w:p w14:paraId="60DBAFAF" w14:textId="77777777" w:rsidR="00E00E09" w:rsidRDefault="00000000">
      <w:pPr>
        <w:spacing w:after="60" w:line="240" w:lineRule="auto"/>
      </w:pPr>
      <w:r>
        <w:rPr>
          <w:b/>
        </w:rPr>
        <w:t>Bydliště:</w:t>
      </w:r>
      <w:r>
        <w:t xml:space="preserve"> ................................................................................................................</w:t>
      </w:r>
    </w:p>
    <w:p w14:paraId="66EFAB5B" w14:textId="77777777" w:rsidR="00E00E09" w:rsidRDefault="00000000">
      <w:pPr>
        <w:spacing w:after="60" w:line="240" w:lineRule="auto"/>
      </w:pPr>
      <w:r>
        <w:rPr>
          <w:b/>
        </w:rPr>
        <w:t>Datum narození:</w:t>
      </w:r>
      <w:r>
        <w:t xml:space="preserve"> ................................................................................................................</w:t>
      </w:r>
    </w:p>
    <w:p w14:paraId="138DB9A6" w14:textId="77777777" w:rsidR="00E00E09" w:rsidRDefault="00000000">
      <w:pPr>
        <w:spacing w:after="60" w:line="240" w:lineRule="auto"/>
      </w:pPr>
      <w:r>
        <w:rPr>
          <w:b/>
        </w:rPr>
        <w:t>Třída:</w:t>
      </w:r>
      <w:r>
        <w:t xml:space="preserve"> ................................................................................................................</w:t>
      </w:r>
    </w:p>
    <w:p w14:paraId="3F17C4E2" w14:textId="77777777" w:rsidR="00E00E09" w:rsidRDefault="00000000">
      <w:pPr>
        <w:spacing w:after="60" w:line="240" w:lineRule="auto"/>
      </w:pPr>
      <w:r>
        <w:rPr>
          <w:b/>
        </w:rPr>
        <w:t>Státní příslušnost:</w:t>
      </w:r>
      <w:r>
        <w:t xml:space="preserve"> ................................................................................................................</w:t>
      </w:r>
    </w:p>
    <w:p w14:paraId="0DE8F90E" w14:textId="77777777" w:rsidR="00E00E09" w:rsidRDefault="00000000">
      <w:pPr>
        <w:spacing w:after="100" w:line="252" w:lineRule="auto"/>
      </w:pPr>
      <w:r>
        <w:rPr>
          <w:b/>
          <w:sz w:val="22"/>
        </w:rPr>
        <w:t>ÚDAJE O ZÁKONNÉM ZÁSTUPCI</w:t>
      </w:r>
    </w:p>
    <w:p w14:paraId="3DA75797" w14:textId="77777777" w:rsidR="00E00E09" w:rsidRDefault="00000000">
      <w:pPr>
        <w:spacing w:after="60" w:line="240" w:lineRule="auto"/>
      </w:pPr>
      <w:r>
        <w:rPr>
          <w:b/>
        </w:rPr>
        <w:t>Jméno a příjmení:</w:t>
      </w:r>
      <w:r>
        <w:t xml:space="preserve"> ................................................................................................................</w:t>
      </w:r>
    </w:p>
    <w:p w14:paraId="57D81CF6" w14:textId="77777777" w:rsidR="00E00E09" w:rsidRDefault="00000000">
      <w:pPr>
        <w:spacing w:after="60" w:line="240" w:lineRule="auto"/>
      </w:pPr>
      <w:r>
        <w:rPr>
          <w:b/>
        </w:rPr>
        <w:t>Telefon:</w:t>
      </w:r>
      <w:r>
        <w:t xml:space="preserve"> ................................................................................................................</w:t>
      </w:r>
    </w:p>
    <w:p w14:paraId="18DBF2CB" w14:textId="77777777" w:rsidR="00E00E09" w:rsidRDefault="00000000">
      <w:pPr>
        <w:spacing w:after="60" w:line="240" w:lineRule="auto"/>
      </w:pPr>
      <w:r>
        <w:rPr>
          <w:b/>
        </w:rPr>
        <w:t>E-mailová adresa:</w:t>
      </w:r>
      <w:r>
        <w:t xml:space="preserve"> ................................................................................................................</w:t>
      </w:r>
    </w:p>
    <w:p w14:paraId="48FE1F07" w14:textId="77777777" w:rsidR="00E00E09" w:rsidRDefault="00000000">
      <w:pPr>
        <w:spacing w:after="100" w:line="252" w:lineRule="auto"/>
      </w:pPr>
      <w:r>
        <w:rPr>
          <w:b/>
          <w:sz w:val="22"/>
        </w:rPr>
        <w:t>STRAVOVÁNÍ</w:t>
      </w:r>
    </w:p>
    <w:p w14:paraId="57F91BBE" w14:textId="77777777" w:rsidR="00E00E09" w:rsidRDefault="00000000">
      <w:pPr>
        <w:spacing w:after="80" w:line="252" w:lineRule="auto"/>
      </w:pPr>
      <w:r>
        <w:t xml:space="preserve">Strávník se přihlašuje ke stravování ve školní výdejně ZŠ </w:t>
      </w:r>
      <w:proofErr w:type="spellStart"/>
      <w:r>
        <w:t>Questo</w:t>
      </w:r>
      <w:proofErr w:type="spellEnd"/>
      <w:r>
        <w:t>, Lužická 468, Humpolec.</w:t>
      </w:r>
    </w:p>
    <w:p w14:paraId="0AAA3DD0" w14:textId="77777777" w:rsidR="00E00E09" w:rsidRDefault="00000000">
      <w:pPr>
        <w:spacing w:after="80" w:line="252" w:lineRule="auto"/>
      </w:pPr>
      <w:r>
        <w:t>Obědy pro žáky ZŠ zajišťuje externí dodavatel školního stravování Jídelna RODINKA s.r.o., Husova 391, 396 01 Humpolec.</w:t>
      </w:r>
    </w:p>
    <w:p w14:paraId="40121CB8" w14:textId="77777777" w:rsidR="00E00E09" w:rsidRDefault="00000000">
      <w:pPr>
        <w:spacing w:after="140" w:line="252" w:lineRule="auto"/>
      </w:pPr>
      <w:r>
        <w:t>Tato přihláška slouží k přihlášení žáka ke školnímu stravování. Obědy jsou objednávány, odhlašovány a hrazeny podle pravidel dodavatele školního stravování a jeho vnitřního řádu.</w:t>
      </w:r>
    </w:p>
    <w:p w14:paraId="11E4959D" w14:textId="77777777" w:rsidR="00E00E09" w:rsidRDefault="00000000">
      <w:pPr>
        <w:spacing w:after="100" w:line="252" w:lineRule="auto"/>
      </w:pPr>
      <w:r>
        <w:rPr>
          <w:b/>
          <w:sz w:val="22"/>
        </w:rPr>
        <w:t>ÚHRADA STRAVNÉHO</w:t>
      </w:r>
    </w:p>
    <w:p w14:paraId="094C688D" w14:textId="77777777" w:rsidR="00E00E09" w:rsidRDefault="00000000">
      <w:pPr>
        <w:spacing w:after="80" w:line="252" w:lineRule="auto"/>
      </w:pPr>
      <w:r>
        <w:t>Vyberte a doplňte způsob úhrady:</w:t>
      </w:r>
    </w:p>
    <w:p w14:paraId="5353ABC2" w14:textId="77777777" w:rsidR="00E00E09" w:rsidRDefault="00000000">
      <w:pPr>
        <w:spacing w:after="40" w:line="252" w:lineRule="auto"/>
      </w:pPr>
      <w:r>
        <w:t>a) Platba z České spořitelny – sběrný účet: 100958371/0800</w:t>
      </w:r>
    </w:p>
    <w:p w14:paraId="4BF116B4" w14:textId="77777777" w:rsidR="00E00E09" w:rsidRDefault="00000000">
      <w:pPr>
        <w:spacing w:after="40" w:line="252" w:lineRule="auto"/>
      </w:pPr>
      <w:r>
        <w:t>b) Platba z běžného účtu – číslo účtu: 35-7864610297/0100</w:t>
      </w:r>
    </w:p>
    <w:p w14:paraId="7B00E070" w14:textId="77777777" w:rsidR="00E00E09" w:rsidRDefault="00000000">
      <w:pPr>
        <w:spacing w:after="40" w:line="252" w:lineRule="auto"/>
      </w:pPr>
      <w:r>
        <w:t>c) Platba složenkou</w:t>
      </w:r>
    </w:p>
    <w:p w14:paraId="6BAF1BDA" w14:textId="77777777" w:rsidR="00E00E09" w:rsidRDefault="00000000">
      <w:pPr>
        <w:spacing w:after="40" w:line="252" w:lineRule="auto"/>
      </w:pPr>
      <w:r>
        <w:t>d) Platba v hotovosti</w:t>
      </w:r>
    </w:p>
    <w:p w14:paraId="37CC5B14" w14:textId="77777777" w:rsidR="00E00E09" w:rsidRDefault="00000000">
      <w:pPr>
        <w:spacing w:after="60" w:line="240" w:lineRule="auto"/>
      </w:pPr>
      <w:r>
        <w:rPr>
          <w:b/>
        </w:rPr>
        <w:t>Číslo účtu strávníka:</w:t>
      </w:r>
      <w:r>
        <w:t xml:space="preserve"> ................................................................................................................</w:t>
      </w:r>
    </w:p>
    <w:p w14:paraId="35CEE2DC" w14:textId="77777777" w:rsidR="00E00E09" w:rsidRDefault="00000000">
      <w:pPr>
        <w:spacing w:after="140" w:line="252" w:lineRule="auto"/>
      </w:pPr>
      <w:r>
        <w:t>Při platbě inkasem: povolit inkaso a nastavit limit 1 000 Kč.</w:t>
      </w:r>
    </w:p>
    <w:p w14:paraId="5CE1EE88" w14:textId="77777777" w:rsidR="00E00E09" w:rsidRDefault="00000000">
      <w:pPr>
        <w:spacing w:after="100" w:line="252" w:lineRule="auto"/>
      </w:pPr>
      <w:r>
        <w:rPr>
          <w:b/>
          <w:sz w:val="22"/>
        </w:rPr>
        <w:t>PROHLÁŠENÍ</w:t>
      </w:r>
    </w:p>
    <w:p w14:paraId="6288C4BA" w14:textId="77777777" w:rsidR="00E00E09" w:rsidRDefault="00000000">
      <w:pPr>
        <w:spacing w:after="80" w:line="252" w:lineRule="auto"/>
      </w:pPr>
      <w:r>
        <w:t>Potvrzuji správnost uvedených údajů a zavazuji se oznámit jakoukoliv změnu týkající se stravování. Zavazuji se dodržovat pravidla školního stravování a seznámit se s vnitřním řádem školní výdejny / školní jídelny.</w:t>
      </w:r>
    </w:p>
    <w:p w14:paraId="33EFEDEF" w14:textId="77777777" w:rsidR="00E00E09" w:rsidRDefault="00000000">
      <w:pPr>
        <w:spacing w:after="80" w:line="252" w:lineRule="auto"/>
      </w:pPr>
      <w:r>
        <w:t>Osobní údaje jsou zpracovávány v souladu s Nařízením Evropského parlamentu a Rady (EU) 2016/679 (GDPR) a příslušnými právními předpisy.</w:t>
      </w:r>
    </w:p>
    <w:p w14:paraId="1687C5EA" w14:textId="77777777" w:rsidR="00E00E09" w:rsidRDefault="00000000">
      <w:pPr>
        <w:spacing w:line="252" w:lineRule="auto"/>
      </w:pPr>
      <w:r>
        <w:t xml:space="preserve">Vnitřní řád školní výdejny ZŠ </w:t>
      </w:r>
      <w:proofErr w:type="spellStart"/>
      <w:r>
        <w:t>Questo</w:t>
      </w:r>
      <w:proofErr w:type="spellEnd"/>
      <w:r>
        <w:t xml:space="preserve"> je zveřejněn na webových stránkách školy.</w:t>
      </w:r>
    </w:p>
    <w:p w14:paraId="71C05E8C" w14:textId="77777777" w:rsidR="00E00E09" w:rsidRDefault="00000000">
      <w:pPr>
        <w:spacing w:after="180" w:line="252" w:lineRule="auto"/>
      </w:pPr>
      <w:r>
        <w:t>Místo: ............................................................    Datum: ............................................................</w:t>
      </w:r>
    </w:p>
    <w:p w14:paraId="7BF81811" w14:textId="77777777" w:rsidR="00E00E09" w:rsidRDefault="00000000">
      <w:pPr>
        <w:spacing w:after="60" w:line="252" w:lineRule="auto"/>
      </w:pPr>
      <w:r>
        <w:rPr>
          <w:b/>
        </w:rPr>
        <w:t>Podpis žáka / zákonného zástupce:</w:t>
      </w:r>
    </w:p>
    <w:p w14:paraId="77C04413" w14:textId="77777777" w:rsidR="00E00E09" w:rsidRDefault="00000000">
      <w:pPr>
        <w:spacing w:line="252" w:lineRule="auto"/>
      </w:pPr>
      <w:r>
        <w:t>................................................................................................................................................</w:t>
      </w:r>
    </w:p>
    <w:p w14:paraId="26008F81" w14:textId="77777777" w:rsidR="00E00E09" w:rsidRDefault="00000000">
      <w:pPr>
        <w:spacing w:after="60" w:line="252" w:lineRule="auto"/>
      </w:pPr>
      <w:r>
        <w:rPr>
          <w:b/>
          <w:sz w:val="18"/>
        </w:rPr>
        <w:t>Kontakt na dodavatele stravování:</w:t>
      </w:r>
    </w:p>
    <w:p w14:paraId="7E8E126A" w14:textId="77777777" w:rsidR="00E00E09" w:rsidRDefault="00000000">
      <w:pPr>
        <w:spacing w:after="40" w:line="252" w:lineRule="auto"/>
      </w:pPr>
      <w:r>
        <w:rPr>
          <w:sz w:val="17"/>
        </w:rPr>
        <w:t>Jídelna RODINKA s.r.o., Husova 391, 396 01 Humpolec | tel. 565 536 522 | e-mail: jidelnarodinka@centrum.cz</w:t>
      </w:r>
    </w:p>
    <w:p w14:paraId="2B656272" w14:textId="77777777" w:rsidR="00E00E09" w:rsidRDefault="00000000">
      <w:pPr>
        <w:spacing w:after="40" w:line="252" w:lineRule="auto"/>
      </w:pPr>
      <w:r>
        <w:rPr>
          <w:i/>
          <w:sz w:val="15"/>
        </w:rPr>
        <w:t>Zdrojový vzor obsahoval tyto kontaktní a platební údaje dodavatele; pro tuto přihlášku jsem zachovala jejich strukturu a údaje.</w:t>
      </w:r>
    </w:p>
    <w:sectPr w:rsidR="00E00E09" w:rsidSect="003E2731">
      <w:headerReference w:type="default" r:id="rId6"/>
      <w:footerReference w:type="default" r:id="rId7"/>
      <w:pgSz w:w="11906" w:h="16838"/>
      <w:pgMar w:top="1417" w:right="1417" w:bottom="1417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8E6DA" w14:textId="77777777" w:rsidR="00230A11" w:rsidRDefault="00230A11" w:rsidP="00F909CA">
      <w:pPr>
        <w:spacing w:after="0" w:line="240" w:lineRule="auto"/>
      </w:pPr>
      <w:r>
        <w:separator/>
      </w:r>
    </w:p>
  </w:endnote>
  <w:endnote w:type="continuationSeparator" w:id="0">
    <w:p w14:paraId="476B7678" w14:textId="77777777" w:rsidR="00230A11" w:rsidRDefault="00230A11" w:rsidP="00F90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AC44" w14:textId="77777777" w:rsidR="00F909CA" w:rsidRDefault="00F909CA">
    <w:pPr>
      <w:pStyle w:val="Zpat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C890D0" wp14:editId="736860A4">
          <wp:simplePos x="0" y="0"/>
          <wp:positionH relativeFrom="page">
            <wp:posOffset>-144145</wp:posOffset>
          </wp:positionH>
          <wp:positionV relativeFrom="bottomMargin">
            <wp:align>top</wp:align>
          </wp:positionV>
          <wp:extent cx="7822800" cy="792000"/>
          <wp:effectExtent l="0" t="0" r="0" b="0"/>
          <wp:wrapTight wrapText="bothSides">
            <wp:wrapPolygon edited="0">
              <wp:start x="947" y="2079"/>
              <wp:lineTo x="894" y="8834"/>
              <wp:lineTo x="1157" y="11432"/>
              <wp:lineTo x="1788" y="11432"/>
              <wp:lineTo x="1788" y="18707"/>
              <wp:lineTo x="14939" y="19747"/>
              <wp:lineTo x="15202" y="19747"/>
              <wp:lineTo x="20725" y="18188"/>
              <wp:lineTo x="20620" y="11432"/>
              <wp:lineTo x="18253" y="10393"/>
              <wp:lineTo x="18831" y="7795"/>
              <wp:lineTo x="18411" y="2079"/>
              <wp:lineTo x="947" y="2079"/>
            </wp:wrapPolygon>
          </wp:wrapTight>
          <wp:docPr id="4078436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923" b="19231"/>
                  <a:stretch/>
                </pic:blipFill>
                <pic:spPr bwMode="auto">
                  <a:xfrm>
                    <a:off x="0" y="0"/>
                    <a:ext cx="78228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</w:rPr>
      <w:t xml:space="preserve">Mateřská a základní škola </w:t>
    </w:r>
    <w:proofErr w:type="spellStart"/>
    <w:r>
      <w:rPr>
        <w:sz w:val="16"/>
      </w:rPr>
      <w:t>Questo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66F40" w14:textId="77777777" w:rsidR="00230A11" w:rsidRDefault="00230A11" w:rsidP="00F909CA">
      <w:pPr>
        <w:spacing w:after="0" w:line="240" w:lineRule="auto"/>
      </w:pPr>
      <w:r>
        <w:separator/>
      </w:r>
    </w:p>
  </w:footnote>
  <w:footnote w:type="continuationSeparator" w:id="0">
    <w:p w14:paraId="476F4E96" w14:textId="77777777" w:rsidR="00230A11" w:rsidRDefault="00230A11" w:rsidP="00F90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B498" w14:textId="77777777" w:rsidR="00F909CA" w:rsidRDefault="00CD5FCE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7F2A64F" wp14:editId="02E2D315">
          <wp:simplePos x="0" y="0"/>
          <wp:positionH relativeFrom="column">
            <wp:posOffset>-462915</wp:posOffset>
          </wp:positionH>
          <wp:positionV relativeFrom="paragraph">
            <wp:posOffset>326390</wp:posOffset>
          </wp:positionV>
          <wp:extent cx="1350000" cy="1296000"/>
          <wp:effectExtent l="0" t="0" r="3175" b="0"/>
          <wp:wrapSquare wrapText="bothSides"/>
          <wp:docPr id="134064921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06" t="20879" r="74911" b="23627"/>
                  <a:stretch/>
                </pic:blipFill>
                <pic:spPr bwMode="auto">
                  <a:xfrm>
                    <a:off x="0" y="0"/>
                    <a:ext cx="1350000" cy="129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88"/>
    <w:rsid w:val="00042B46"/>
    <w:rsid w:val="00155294"/>
    <w:rsid w:val="001F6A8A"/>
    <w:rsid w:val="00212209"/>
    <w:rsid w:val="00230A11"/>
    <w:rsid w:val="00293424"/>
    <w:rsid w:val="0033099A"/>
    <w:rsid w:val="003E2731"/>
    <w:rsid w:val="004F3D88"/>
    <w:rsid w:val="00500153"/>
    <w:rsid w:val="00590AE3"/>
    <w:rsid w:val="0061103B"/>
    <w:rsid w:val="006507BE"/>
    <w:rsid w:val="0065210F"/>
    <w:rsid w:val="00A735B5"/>
    <w:rsid w:val="00A96218"/>
    <w:rsid w:val="00AF3AD0"/>
    <w:rsid w:val="00B148FB"/>
    <w:rsid w:val="00CD5FCE"/>
    <w:rsid w:val="00D72A58"/>
    <w:rsid w:val="00D76328"/>
    <w:rsid w:val="00D97AF3"/>
    <w:rsid w:val="00E00E09"/>
    <w:rsid w:val="00E625AF"/>
    <w:rsid w:val="00F9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A29B7"/>
  <w15:chartTrackingRefBased/>
  <w15:docId w15:val="{4A9AF349-C44D-4F0B-9434-4230A1EE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90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0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0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0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0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0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0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0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0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0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0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0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09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09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09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09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09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09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0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0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0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0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09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09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09C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0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09C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09C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90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9CA"/>
  </w:style>
  <w:style w:type="paragraph" w:styleId="Zpat">
    <w:name w:val="footer"/>
    <w:basedOn w:val="Normln"/>
    <w:link w:val="ZpatChar"/>
    <w:uiPriority w:val="99"/>
    <w:unhideWhenUsed/>
    <w:rsid w:val="00F90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i_m3ms4n141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m3ms4n0r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\Downloads\Questo%20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Questo hlavičkový papír</Template>
  <TotalTime>1</TotalTime>
  <Pages>1</Pages>
  <Words>430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Kottová</dc:creator>
  <cp:keywords/>
  <dc:description/>
  <cp:lastModifiedBy>Helena Kottová</cp:lastModifiedBy>
  <cp:revision>2</cp:revision>
  <dcterms:created xsi:type="dcterms:W3CDTF">2026-08-17T18:49:00Z</dcterms:created>
  <dcterms:modified xsi:type="dcterms:W3CDTF">2026-08-17T18:49:00Z</dcterms:modified>
</cp:coreProperties>
</file>