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8C6D" w14:textId="77777777" w:rsidR="0063265B" w:rsidRDefault="00000000">
      <w:pPr>
        <w:spacing w:after="80"/>
        <w:jc w:val="center"/>
      </w:pPr>
      <w:r>
        <w:rPr>
          <w:b/>
          <w:sz w:val="28"/>
        </w:rPr>
        <w:t>PROVOZNÍ ŘÁD ŠKOLNÍ VÝDEJNY ZŠ</w:t>
      </w:r>
    </w:p>
    <w:p w14:paraId="01560BAA" w14:textId="77777777" w:rsidR="0063265B" w:rsidRDefault="00000000">
      <w:pPr>
        <w:spacing w:after="60"/>
        <w:jc w:val="center"/>
      </w:pPr>
      <w:r>
        <w:rPr>
          <w:b/>
        </w:rPr>
        <w:t xml:space="preserve">Mateřská a základní škola </w:t>
      </w:r>
      <w:proofErr w:type="spellStart"/>
      <w:r>
        <w:rPr>
          <w:b/>
        </w:rPr>
        <w:t>Questo</w:t>
      </w:r>
      <w:proofErr w:type="spellEnd"/>
    </w:p>
    <w:p w14:paraId="5D0A38F8" w14:textId="77777777" w:rsidR="0063265B" w:rsidRDefault="00000000">
      <w:pPr>
        <w:jc w:val="center"/>
      </w:pPr>
      <w:r>
        <w:rPr>
          <w:b/>
          <w:sz w:val="20"/>
        </w:rPr>
        <w:t>Č. j.: 10/2026</w:t>
      </w:r>
    </w:p>
    <w:p w14:paraId="6C38757B" w14:textId="77777777" w:rsidR="0063265B" w:rsidRDefault="00000000">
      <w:pPr>
        <w:spacing w:after="100"/>
      </w:pPr>
      <w:r>
        <w:rPr>
          <w:sz w:val="20"/>
        </w:rPr>
        <w:t>Provozovna: školní jídelna – výdejna základní školy</w:t>
      </w:r>
    </w:p>
    <w:p w14:paraId="4CFFF0DC" w14:textId="77777777" w:rsidR="0063265B" w:rsidRDefault="00000000">
      <w:pPr>
        <w:spacing w:after="100"/>
      </w:pPr>
      <w:r>
        <w:rPr>
          <w:sz w:val="20"/>
        </w:rPr>
        <w:t>Adresa provozovny: Lužická 468, 396 01 Humpolec</w:t>
      </w:r>
    </w:p>
    <w:p w14:paraId="11C80775" w14:textId="77777777" w:rsidR="0063265B" w:rsidRDefault="00000000">
      <w:pPr>
        <w:spacing w:after="100"/>
      </w:pPr>
      <w:r>
        <w:rPr>
          <w:sz w:val="20"/>
        </w:rPr>
        <w:t>Dodavatel obědů: Jídelna Rodinka s. r. o.</w:t>
      </w:r>
    </w:p>
    <w:p w14:paraId="41D2DDAF" w14:textId="08195508" w:rsidR="0063265B" w:rsidRDefault="00000000">
      <w:pPr>
        <w:spacing w:after="100"/>
      </w:pPr>
      <w:r>
        <w:rPr>
          <w:sz w:val="20"/>
        </w:rPr>
        <w:t xml:space="preserve">Ředitelka školy: </w:t>
      </w:r>
      <w:r w:rsidR="00017CE5">
        <w:rPr>
          <w:sz w:val="20"/>
        </w:rPr>
        <w:t xml:space="preserve">Ing. </w:t>
      </w:r>
      <w:r>
        <w:rPr>
          <w:sz w:val="20"/>
        </w:rPr>
        <w:t>Helena Kottová</w:t>
      </w:r>
    </w:p>
    <w:p w14:paraId="518F55AB" w14:textId="77777777" w:rsidR="0063265B" w:rsidRDefault="00000000">
      <w:pPr>
        <w:spacing w:after="100"/>
      </w:pPr>
      <w:r>
        <w:rPr>
          <w:sz w:val="20"/>
        </w:rPr>
        <w:t>Platnost od: 1. 9. 2026</w:t>
      </w:r>
    </w:p>
    <w:p w14:paraId="02D66BD3" w14:textId="77777777" w:rsidR="0063265B" w:rsidRDefault="00000000">
      <w:pPr>
        <w:spacing w:after="100"/>
      </w:pPr>
      <w:r>
        <w:rPr>
          <w:sz w:val="20"/>
        </w:rPr>
        <w:t>Účinnost od: 1. 9. 2026</w:t>
      </w:r>
    </w:p>
    <w:p w14:paraId="76F323F0" w14:textId="77777777" w:rsidR="0063265B" w:rsidRDefault="00000000">
      <w:pPr>
        <w:spacing w:after="100"/>
      </w:pPr>
      <w:r>
        <w:rPr>
          <w:b/>
          <w:sz w:val="26"/>
        </w:rPr>
        <w:t>1. Účel a předmět provozního řádu</w:t>
      </w:r>
    </w:p>
    <w:p w14:paraId="68B6A76C" w14:textId="77777777" w:rsidR="0063265B" w:rsidRDefault="00000000">
      <w:pPr>
        <w:spacing w:after="100"/>
      </w:pPr>
      <w:r>
        <w:rPr>
          <w:sz w:val="20"/>
        </w:rPr>
        <w:t>Tento provozní řád stanovuje pravidla organizace a provozu školní výdejny základní školy na adrese Lužická 468, Humpolec. Je závazný pro zaměstnance, kteří se podílejí na převzetí, uchování, výdeji a úklidu v souvislosti se školním stravováním.</w:t>
      </w:r>
    </w:p>
    <w:p w14:paraId="4241C71B" w14:textId="77777777" w:rsidR="0063265B" w:rsidRDefault="00000000">
      <w:pPr>
        <w:spacing w:after="100"/>
      </w:pPr>
      <w:r>
        <w:rPr>
          <w:sz w:val="20"/>
        </w:rPr>
        <w:t>Provozní řád vychází ze skutečného provozu ZŠ a je propojen se systémem HACCP ZŠ č. 17/2026.</w:t>
      </w:r>
    </w:p>
    <w:p w14:paraId="70802DB9" w14:textId="77777777" w:rsidR="0063265B" w:rsidRDefault="00000000">
      <w:pPr>
        <w:spacing w:after="100"/>
      </w:pPr>
      <w:r>
        <w:rPr>
          <w:sz w:val="20"/>
        </w:rPr>
        <w:t>Školní výdejna ZŠ zajišťuje pouze výdej obědů dodávaných externím poskytovatelem stravovacích služeb. Škola obědy nepřipravuje ani nevyrábí.</w:t>
      </w:r>
    </w:p>
    <w:p w14:paraId="00670706" w14:textId="77777777" w:rsidR="0063265B" w:rsidRDefault="00000000">
      <w:pPr>
        <w:spacing w:after="100"/>
      </w:pPr>
      <w:r>
        <w:rPr>
          <w:b/>
          <w:sz w:val="26"/>
        </w:rPr>
        <w:t>2. Charakteristika provozu</w:t>
      </w:r>
    </w:p>
    <w:p w14:paraId="0B852B8D" w14:textId="77777777" w:rsidR="0063265B" w:rsidRDefault="00000000">
      <w:pPr>
        <w:spacing w:after="100"/>
      </w:pPr>
      <w:r>
        <w:rPr>
          <w:sz w:val="20"/>
        </w:rPr>
        <w:t>Školní jídelna – výdejna ZŠ je umístěna v budově školy na adrese Lužická 468, Humpolec.</w:t>
      </w:r>
    </w:p>
    <w:p w14:paraId="0EE486CF" w14:textId="77777777" w:rsidR="0063265B" w:rsidRDefault="00000000">
      <w:pPr>
        <w:spacing w:after="100"/>
      </w:pPr>
      <w:r>
        <w:rPr>
          <w:sz w:val="20"/>
        </w:rPr>
        <w:t>Obědy jsou připravovány a dodávány Jídelnou Rodinka s. r. o. Škola obědy pouze přebírá, kontroluje, uchovává do doby výdeje a vydává strávníkům.</w:t>
      </w:r>
    </w:p>
    <w:p w14:paraId="70147918" w14:textId="77777777" w:rsidR="0063265B" w:rsidRDefault="00000000">
      <w:pPr>
        <w:spacing w:after="100"/>
      </w:pPr>
      <w:r>
        <w:rPr>
          <w:sz w:val="20"/>
        </w:rPr>
        <w:t>Svačiny si žáci přinášejí sami. Škola jejich přípravu, výrobu ani distribuci nezajišťuje a nejsou součástí školního stravování poskytovaného školou.</w:t>
      </w:r>
    </w:p>
    <w:p w14:paraId="5C7690BB" w14:textId="77777777" w:rsidR="0063265B" w:rsidRDefault="00000000">
      <w:pPr>
        <w:spacing w:after="100"/>
      </w:pPr>
      <w:r>
        <w:rPr>
          <w:sz w:val="20"/>
        </w:rPr>
        <w:t>V provozu výdejny se neprovádí výroba ani tepelná úprava obědů.</w:t>
      </w:r>
    </w:p>
    <w:p w14:paraId="4B9B33AB" w14:textId="77777777" w:rsidR="0063265B" w:rsidRDefault="00000000">
      <w:pPr>
        <w:spacing w:after="100"/>
      </w:pPr>
      <w:r>
        <w:rPr>
          <w:b/>
          <w:sz w:val="26"/>
        </w:rPr>
        <w:t>3. Personální zajištění</w:t>
      </w:r>
    </w:p>
    <w:p w14:paraId="1C1A09E1" w14:textId="77777777" w:rsidR="0063265B" w:rsidRDefault="00000000">
      <w:pPr>
        <w:spacing w:after="100"/>
      </w:pPr>
      <w:r>
        <w:rPr>
          <w:sz w:val="20"/>
        </w:rPr>
        <w:t>Provoz výdejny zajišťují zaměstnanci školy pověření jednotlivými činnostmi. Zaměstnanci musí být pro činnost, kterou vykonávají, řádně proškoleni a seznámeni s tímto provozním řádem, hygienickými pravidly a systémem HACCP.</w:t>
      </w:r>
    </w:p>
    <w:p w14:paraId="2DF9BFA7" w14:textId="77777777" w:rsidR="0063265B" w:rsidRDefault="00000000">
      <w:pPr>
        <w:spacing w:after="40"/>
      </w:pPr>
      <w:r>
        <w:rPr>
          <w:sz w:val="20"/>
        </w:rPr>
        <w:t>• dodržují osobní hygienu a hygienu provozu</w:t>
      </w:r>
    </w:p>
    <w:p w14:paraId="613A2502" w14:textId="77777777" w:rsidR="0063265B" w:rsidRDefault="00000000">
      <w:pPr>
        <w:spacing w:after="40"/>
      </w:pPr>
      <w:r>
        <w:rPr>
          <w:sz w:val="20"/>
        </w:rPr>
        <w:t>• používají čistý pracovní oděv a vhodnou pracovní obuv</w:t>
      </w:r>
    </w:p>
    <w:p w14:paraId="0EAAB88A" w14:textId="77777777" w:rsidR="0063265B" w:rsidRDefault="00000000">
      <w:pPr>
        <w:spacing w:after="40"/>
      </w:pPr>
      <w:r>
        <w:rPr>
          <w:sz w:val="20"/>
        </w:rPr>
        <w:t>• dodržují postupy příjmu, uchování a výdeje stravy</w:t>
      </w:r>
    </w:p>
    <w:p w14:paraId="46762E72" w14:textId="77777777" w:rsidR="0063265B" w:rsidRDefault="00000000">
      <w:pPr>
        <w:spacing w:after="40"/>
      </w:pPr>
      <w:r>
        <w:rPr>
          <w:sz w:val="20"/>
        </w:rPr>
        <w:t>• bezodkladně hlásí závady, podezření na zdravotní nezávadnost pokrmu nebo jiné mimořádné situace ředitelce či pověřené osobě.</w:t>
      </w:r>
    </w:p>
    <w:p w14:paraId="3EE09A9D" w14:textId="77777777" w:rsidR="0063265B" w:rsidRDefault="00000000">
      <w:pPr>
        <w:spacing w:after="100"/>
      </w:pPr>
      <w:r>
        <w:rPr>
          <w:b/>
          <w:sz w:val="26"/>
        </w:rPr>
        <w:t>4. Organizace výdeje obědů</w:t>
      </w:r>
    </w:p>
    <w:p w14:paraId="499852A6" w14:textId="77777777" w:rsidR="0063265B" w:rsidRDefault="00000000">
      <w:pPr>
        <w:spacing w:after="100"/>
      </w:pPr>
      <w:r>
        <w:rPr>
          <w:sz w:val="20"/>
        </w:rPr>
        <w:t>Výdej obědů probíhá v době stanovené aktuální organizací školního dne a školního stravování.</w:t>
      </w:r>
    </w:p>
    <w:p w14:paraId="73A78D6F" w14:textId="77777777" w:rsidR="0063265B" w:rsidRDefault="00000000">
      <w:pPr>
        <w:spacing w:after="100"/>
      </w:pPr>
      <w:r>
        <w:rPr>
          <w:sz w:val="20"/>
        </w:rPr>
        <w:t>Konkrétní čas výdeje může být organizačně upraven podle rozvrhu a potřeb školy, vždy však při zachování hygienických, bezpečnostních a časových podmínek pro výdej pokrmů.</w:t>
      </w:r>
    </w:p>
    <w:p w14:paraId="7DE9C113" w14:textId="77777777" w:rsidR="0063265B" w:rsidRDefault="00000000">
      <w:pPr>
        <w:spacing w:after="100"/>
      </w:pPr>
      <w:r>
        <w:rPr>
          <w:sz w:val="20"/>
        </w:rPr>
        <w:t>Výdej probíhá v prostorách výdejny za dohledu zaměstnanců školy.</w:t>
      </w:r>
    </w:p>
    <w:p w14:paraId="0BA0E985" w14:textId="77777777" w:rsidR="0063265B" w:rsidRDefault="00000000">
      <w:pPr>
        <w:spacing w:after="100"/>
      </w:pPr>
      <w:r>
        <w:rPr>
          <w:b/>
          <w:sz w:val="26"/>
        </w:rPr>
        <w:t>5. Příjem dovážených obědů</w:t>
      </w:r>
    </w:p>
    <w:p w14:paraId="372B5148" w14:textId="77777777" w:rsidR="0063265B" w:rsidRDefault="00000000">
      <w:pPr>
        <w:spacing w:after="100"/>
      </w:pPr>
      <w:r>
        <w:rPr>
          <w:sz w:val="20"/>
        </w:rPr>
        <w:t>Při každé dodávce obědů od Jídelny Rodinka s. r. o. pověřený zaměstnanec provede kontrolu v rozsahu stanoveném systémem HACCP.</w:t>
      </w:r>
    </w:p>
    <w:p w14:paraId="13DA1951" w14:textId="77777777" w:rsidR="0063265B" w:rsidRDefault="00000000">
      <w:pPr>
        <w:spacing w:after="40"/>
      </w:pPr>
      <w:r>
        <w:rPr>
          <w:sz w:val="20"/>
        </w:rPr>
        <w:lastRenderedPageBreak/>
        <w:t>• zkontroluje stav, čistotu a neporušenost přepravních nádob</w:t>
      </w:r>
    </w:p>
    <w:p w14:paraId="3109E9F4" w14:textId="77777777" w:rsidR="0063265B" w:rsidRDefault="00000000">
      <w:pPr>
        <w:spacing w:after="40"/>
      </w:pPr>
      <w:r>
        <w:rPr>
          <w:sz w:val="20"/>
        </w:rPr>
        <w:t>• zkontroluje čas převzetí</w:t>
      </w:r>
    </w:p>
    <w:p w14:paraId="646111F3" w14:textId="77777777" w:rsidR="0063265B" w:rsidRDefault="00000000">
      <w:pPr>
        <w:spacing w:after="40"/>
      </w:pPr>
      <w:r>
        <w:rPr>
          <w:sz w:val="20"/>
        </w:rPr>
        <w:t>• zkontroluje teplotu pokrmů</w:t>
      </w:r>
    </w:p>
    <w:p w14:paraId="7AFA8F16" w14:textId="77777777" w:rsidR="0063265B" w:rsidRDefault="00000000">
      <w:pPr>
        <w:spacing w:after="40"/>
      </w:pPr>
      <w:r>
        <w:rPr>
          <w:sz w:val="20"/>
        </w:rPr>
        <w:t>• zkontroluje, zda dodávka odpovídá objednanému rozsahu a druhu stravy</w:t>
      </w:r>
    </w:p>
    <w:p w14:paraId="795029D6" w14:textId="77777777" w:rsidR="0063265B" w:rsidRDefault="00000000">
      <w:pPr>
        <w:spacing w:after="40"/>
      </w:pPr>
      <w:r>
        <w:rPr>
          <w:sz w:val="20"/>
        </w:rPr>
        <w:t>• při zjištění závažné odchylky informuje odpovědnou osobu a dodavatele a provede záznam.</w:t>
      </w:r>
    </w:p>
    <w:p w14:paraId="1361F7D9" w14:textId="77777777" w:rsidR="0063265B" w:rsidRDefault="00000000">
      <w:pPr>
        <w:spacing w:after="100"/>
      </w:pPr>
      <w:r>
        <w:rPr>
          <w:sz w:val="20"/>
        </w:rPr>
        <w:t>Převzaté pokrmy se do doby výdeje uchovávají v podmínkách odpovídajících jejich charakteru a požadavkům právních předpisů a systému HACCP.</w:t>
      </w:r>
    </w:p>
    <w:p w14:paraId="306DF21C" w14:textId="77777777" w:rsidR="0063265B" w:rsidRDefault="00000000">
      <w:pPr>
        <w:spacing w:after="100"/>
      </w:pPr>
      <w:r>
        <w:rPr>
          <w:b/>
          <w:sz w:val="26"/>
        </w:rPr>
        <w:t>6. Uchování a výdej pokrmů</w:t>
      </w:r>
    </w:p>
    <w:p w14:paraId="04EDF172" w14:textId="77777777" w:rsidR="0063265B" w:rsidRDefault="00000000">
      <w:pPr>
        <w:spacing w:after="100"/>
      </w:pPr>
      <w:r>
        <w:rPr>
          <w:sz w:val="20"/>
        </w:rPr>
        <w:t>Po převzetí jsou obědy uchovávány do doby výdeje tak, aby byla zachována jejich zdravotní nezávadnost.</w:t>
      </w:r>
    </w:p>
    <w:p w14:paraId="37544AA7" w14:textId="77777777" w:rsidR="0063265B" w:rsidRDefault="00000000">
      <w:pPr>
        <w:spacing w:after="40"/>
      </w:pPr>
      <w:r>
        <w:rPr>
          <w:sz w:val="20"/>
        </w:rPr>
        <w:t>• teplé pokrmy jsou při výdeji udržovány nejméně na +60 °C</w:t>
      </w:r>
    </w:p>
    <w:p w14:paraId="37C0B0E6" w14:textId="77777777" w:rsidR="0063265B" w:rsidRDefault="00000000">
      <w:pPr>
        <w:spacing w:after="40"/>
      </w:pPr>
      <w:r>
        <w:rPr>
          <w:sz w:val="20"/>
        </w:rPr>
        <w:t>• před výdejem se provádí kontrola teploty podle HACCP</w:t>
      </w:r>
    </w:p>
    <w:p w14:paraId="764F4549" w14:textId="77777777" w:rsidR="0063265B" w:rsidRDefault="00000000">
      <w:pPr>
        <w:spacing w:after="40"/>
      </w:pPr>
      <w:r>
        <w:rPr>
          <w:sz w:val="20"/>
        </w:rPr>
        <w:t>• při výdeji se používají čisté výdejní pomůcky</w:t>
      </w:r>
    </w:p>
    <w:p w14:paraId="5A220AA3" w14:textId="77777777" w:rsidR="0063265B" w:rsidRDefault="00000000">
      <w:pPr>
        <w:spacing w:after="40"/>
      </w:pPr>
      <w:r>
        <w:rPr>
          <w:sz w:val="20"/>
        </w:rPr>
        <w:t>• výdej probíhá hygienickým způsobem s minimalizací rizika sekundární kontaminace</w:t>
      </w:r>
    </w:p>
    <w:p w14:paraId="66FEF8A3" w14:textId="77777777" w:rsidR="0063265B" w:rsidRDefault="00000000">
      <w:pPr>
        <w:spacing w:after="40"/>
      </w:pPr>
      <w:r>
        <w:rPr>
          <w:sz w:val="20"/>
        </w:rPr>
        <w:t>• po uplynutí stanovené výdejní lhůty se s pokrmem nakládá podle HACCP a platných hygienických pravidel.</w:t>
      </w:r>
    </w:p>
    <w:p w14:paraId="5E9574DB" w14:textId="77777777" w:rsidR="0063265B" w:rsidRDefault="00000000">
      <w:pPr>
        <w:spacing w:after="100"/>
      </w:pPr>
      <w:r>
        <w:rPr>
          <w:b/>
          <w:sz w:val="26"/>
        </w:rPr>
        <w:t>7. Hygiena osob a manipulace s pokrmy</w:t>
      </w:r>
    </w:p>
    <w:p w14:paraId="26B0E820" w14:textId="77777777" w:rsidR="0063265B" w:rsidRDefault="00000000">
      <w:pPr>
        <w:spacing w:after="40"/>
      </w:pPr>
      <w:r>
        <w:rPr>
          <w:sz w:val="20"/>
        </w:rPr>
        <w:t>• před zahájením práce a po činnostech, které mohou způsobit kontaminaci, se provádí důkladná hygiena rukou</w:t>
      </w:r>
    </w:p>
    <w:p w14:paraId="6BC5E30C" w14:textId="77777777" w:rsidR="0063265B" w:rsidRDefault="00000000">
      <w:pPr>
        <w:spacing w:after="40"/>
      </w:pPr>
      <w:r>
        <w:rPr>
          <w:sz w:val="20"/>
        </w:rPr>
        <w:t>• používá se čistý pracovní oděv</w:t>
      </w:r>
    </w:p>
    <w:p w14:paraId="21A431E1" w14:textId="77777777" w:rsidR="0063265B" w:rsidRDefault="00000000">
      <w:pPr>
        <w:spacing w:after="40"/>
      </w:pPr>
      <w:r>
        <w:rPr>
          <w:sz w:val="20"/>
        </w:rPr>
        <w:t>• při manipulaci s pokrmy se používají čisté výdejní pomůcky</w:t>
      </w:r>
    </w:p>
    <w:p w14:paraId="331A5B95" w14:textId="77777777" w:rsidR="0063265B" w:rsidRDefault="00000000">
      <w:pPr>
        <w:spacing w:after="40"/>
      </w:pPr>
      <w:r>
        <w:rPr>
          <w:sz w:val="20"/>
        </w:rPr>
        <w:t>• pokrmy jsou chráněny před kontaminací a vstupem nepovolaných osob</w:t>
      </w:r>
    </w:p>
    <w:p w14:paraId="15382A9D" w14:textId="77777777" w:rsidR="0063265B" w:rsidRDefault="00000000">
      <w:pPr>
        <w:spacing w:after="40"/>
      </w:pPr>
      <w:r>
        <w:rPr>
          <w:sz w:val="20"/>
        </w:rPr>
        <w:t>• zaměstnanec se zdravotními obtížemi, které mohou vést ke kontaminaci potravin, nesmí vykonávat činnosti, při nichž by mohla být ohrožena zdravotní nezávadnost pokrmů.</w:t>
      </w:r>
    </w:p>
    <w:p w14:paraId="26C78774" w14:textId="77777777" w:rsidR="0063265B" w:rsidRDefault="00000000">
      <w:pPr>
        <w:spacing w:after="100"/>
      </w:pPr>
      <w:r>
        <w:rPr>
          <w:b/>
          <w:sz w:val="26"/>
        </w:rPr>
        <w:t>8. Bezpečnost žáků při stravování</w:t>
      </w:r>
    </w:p>
    <w:p w14:paraId="4FA42C61" w14:textId="77777777" w:rsidR="0063265B" w:rsidRDefault="00000000">
      <w:pPr>
        <w:spacing w:after="100"/>
      </w:pPr>
      <w:r>
        <w:rPr>
          <w:sz w:val="20"/>
        </w:rPr>
        <w:t>Při stravování je zajištěn dohled zaměstnanců školy přiměřený věku žáků a organizaci výdeje.</w:t>
      </w:r>
    </w:p>
    <w:p w14:paraId="68476AC4" w14:textId="77777777" w:rsidR="0063265B" w:rsidRDefault="00000000">
      <w:pPr>
        <w:spacing w:after="40"/>
      </w:pPr>
      <w:r>
        <w:rPr>
          <w:sz w:val="20"/>
        </w:rPr>
        <w:t>• žáci dodržují pokyny zaměstnanců školy při výdeji a konzumaci stravy</w:t>
      </w:r>
    </w:p>
    <w:p w14:paraId="16D7BFC4" w14:textId="77777777" w:rsidR="0063265B" w:rsidRDefault="00000000">
      <w:pPr>
        <w:spacing w:after="40"/>
      </w:pPr>
      <w:r>
        <w:rPr>
          <w:sz w:val="20"/>
        </w:rPr>
        <w:t>• žáci jsou vedeni k hygieně rukou a bezpečnému zacházení s nádobím</w:t>
      </w:r>
    </w:p>
    <w:p w14:paraId="6DE47E85" w14:textId="77777777" w:rsidR="0063265B" w:rsidRDefault="00000000">
      <w:pPr>
        <w:spacing w:after="40"/>
      </w:pPr>
      <w:r>
        <w:rPr>
          <w:sz w:val="20"/>
        </w:rPr>
        <w:t>• žáci nemanipulují samostatně s horkými pokrmy, horkou vodou ani zařízeními určenými k ohřevu</w:t>
      </w:r>
    </w:p>
    <w:p w14:paraId="71D6969F" w14:textId="77777777" w:rsidR="0063265B" w:rsidRDefault="00000000">
      <w:pPr>
        <w:spacing w:after="40"/>
      </w:pPr>
      <w:r>
        <w:rPr>
          <w:sz w:val="20"/>
        </w:rPr>
        <w:t>• případný úraz nebo zdravotní indispozice se bezodkladně řeší podle pravidel školy a platných předpisů.</w:t>
      </w:r>
    </w:p>
    <w:p w14:paraId="505D3797" w14:textId="77777777" w:rsidR="0063265B" w:rsidRDefault="00000000">
      <w:pPr>
        <w:spacing w:after="100"/>
      </w:pPr>
      <w:r>
        <w:rPr>
          <w:b/>
          <w:sz w:val="26"/>
        </w:rPr>
        <w:t>9. Svačiny žáků</w:t>
      </w:r>
    </w:p>
    <w:p w14:paraId="232A7001" w14:textId="77777777" w:rsidR="0063265B" w:rsidRDefault="00000000">
      <w:pPr>
        <w:spacing w:after="100"/>
      </w:pPr>
      <w:r>
        <w:rPr>
          <w:sz w:val="20"/>
        </w:rPr>
        <w:t>Svačiny si žáci přinášejí sami z domova. Škola jejich přípravu ani distribuci nezajišťuje.</w:t>
      </w:r>
    </w:p>
    <w:p w14:paraId="2E17892B" w14:textId="77777777" w:rsidR="0063265B" w:rsidRDefault="00000000">
      <w:pPr>
        <w:spacing w:after="100"/>
      </w:pPr>
      <w:r>
        <w:rPr>
          <w:sz w:val="20"/>
        </w:rPr>
        <w:t>Svačiny žáků nejsou součástí provozu školní výdejny a nejsou součástí systému HACCP školní výdejny ZŠ. Škola zajišťuje hygienické podmínky pro konzumaci stravy a vede žáky k hygieně rukou a bezpečnému stravování.</w:t>
      </w:r>
    </w:p>
    <w:p w14:paraId="57F5EFF1" w14:textId="77777777" w:rsidR="0063265B" w:rsidRDefault="00000000">
      <w:pPr>
        <w:spacing w:after="100"/>
      </w:pPr>
      <w:r>
        <w:rPr>
          <w:sz w:val="20"/>
        </w:rPr>
        <w:t>Za složení, přípravu a zdravotní nezávadnost svačiny přinesené z domova odpovídá osoba, která ji připravila a poskytla.</w:t>
      </w:r>
    </w:p>
    <w:p w14:paraId="1102C8AB" w14:textId="77777777" w:rsidR="0063265B" w:rsidRDefault="00000000">
      <w:pPr>
        <w:spacing w:after="100"/>
      </w:pPr>
      <w:r>
        <w:rPr>
          <w:b/>
          <w:sz w:val="26"/>
        </w:rPr>
        <w:t>10. Sanitace a úklid</w:t>
      </w:r>
    </w:p>
    <w:p w14:paraId="32D912FA" w14:textId="77777777" w:rsidR="0063265B" w:rsidRDefault="00000000">
      <w:pPr>
        <w:spacing w:after="40"/>
      </w:pPr>
      <w:r>
        <w:rPr>
          <w:sz w:val="20"/>
        </w:rPr>
        <w:t>• pracovní plochy a vybavení se čistí podle sanitačního plánu</w:t>
      </w:r>
    </w:p>
    <w:p w14:paraId="4CB9C5E7" w14:textId="77777777" w:rsidR="0063265B" w:rsidRDefault="00000000">
      <w:pPr>
        <w:spacing w:after="40"/>
      </w:pPr>
      <w:r>
        <w:rPr>
          <w:sz w:val="20"/>
        </w:rPr>
        <w:t>• nádobí a výdejní pomůcky se po použití řádně umývají</w:t>
      </w:r>
    </w:p>
    <w:p w14:paraId="0DEA1AE5" w14:textId="77777777" w:rsidR="0063265B" w:rsidRDefault="00000000">
      <w:pPr>
        <w:spacing w:after="40"/>
      </w:pPr>
      <w:r>
        <w:rPr>
          <w:sz w:val="20"/>
        </w:rPr>
        <w:t>• čisticí a dezinfekční prostředky jsou uloženy odděleně od potravin a mimo dosah žáků</w:t>
      </w:r>
    </w:p>
    <w:p w14:paraId="69166CD9" w14:textId="77777777" w:rsidR="0063265B" w:rsidRDefault="00000000">
      <w:pPr>
        <w:spacing w:after="40"/>
      </w:pPr>
      <w:r>
        <w:rPr>
          <w:sz w:val="20"/>
        </w:rPr>
        <w:t>• sanitační pomůcky jsou udržovány v čistotě a používají se pouze k určenému účelu</w:t>
      </w:r>
    </w:p>
    <w:p w14:paraId="1C5AC0BD" w14:textId="77777777" w:rsidR="0063265B" w:rsidRDefault="00000000">
      <w:pPr>
        <w:spacing w:after="40"/>
      </w:pPr>
      <w:r>
        <w:rPr>
          <w:sz w:val="20"/>
        </w:rPr>
        <w:t>• prostor výdejny a vybavení jsou udržovány v čistém a provozně vyhovujícím stavu.</w:t>
      </w:r>
    </w:p>
    <w:p w14:paraId="60A0C875" w14:textId="77777777" w:rsidR="0063265B" w:rsidRDefault="00000000">
      <w:pPr>
        <w:spacing w:after="100"/>
      </w:pPr>
      <w:r>
        <w:rPr>
          <w:b/>
          <w:sz w:val="26"/>
        </w:rPr>
        <w:lastRenderedPageBreak/>
        <w:t>11. Odpady a zbytky pokrmů</w:t>
      </w:r>
    </w:p>
    <w:p w14:paraId="13371A61" w14:textId="77777777" w:rsidR="0063265B" w:rsidRDefault="00000000">
      <w:pPr>
        <w:spacing w:after="100"/>
      </w:pPr>
      <w:r>
        <w:rPr>
          <w:sz w:val="20"/>
        </w:rPr>
        <w:t>Odpady vznikající při výdeji stravy se odstraňují průběžně do nádob k tomu určených. Nádoby na odpad se pravidelně vyprazdňují a čistí.</w:t>
      </w:r>
    </w:p>
    <w:p w14:paraId="43FBC7F7" w14:textId="77777777" w:rsidR="0063265B" w:rsidRDefault="00000000">
      <w:pPr>
        <w:spacing w:after="100"/>
      </w:pPr>
      <w:r>
        <w:rPr>
          <w:sz w:val="20"/>
        </w:rPr>
        <w:t>Se zbytky pokrmů se nakládá podle systému HACCP a příslušných hygienických pravidel. Zbytky se dále neuchovávají ani nepoužívají způsobem, který by mohl ohrozit zdravotní nezávadnost potravin.</w:t>
      </w:r>
    </w:p>
    <w:p w14:paraId="2D332892" w14:textId="77777777" w:rsidR="0063265B" w:rsidRDefault="00000000">
      <w:pPr>
        <w:spacing w:after="100"/>
      </w:pPr>
      <w:r>
        <w:rPr>
          <w:b/>
          <w:sz w:val="26"/>
        </w:rPr>
        <w:t>12. Teplotní kontrola a kritické kontrolní body</w:t>
      </w:r>
    </w:p>
    <w:p w14:paraId="1EA83AB7" w14:textId="77777777" w:rsidR="0063265B" w:rsidRDefault="00000000">
      <w:pPr>
        <w:spacing w:after="100"/>
      </w:pPr>
      <w:r>
        <w:rPr>
          <w:sz w:val="20"/>
        </w:rPr>
        <w:t>Kontrola příjmu a výdeje obědů je součástí systému HACCP ZŠ č. 17/2026.</w:t>
      </w:r>
    </w:p>
    <w:p w14:paraId="36E13182" w14:textId="77777777" w:rsidR="0063265B" w:rsidRDefault="00000000">
      <w:pPr>
        <w:spacing w:after="40"/>
      </w:pPr>
      <w:r>
        <w:rPr>
          <w:sz w:val="20"/>
        </w:rPr>
        <w:t>• CCP 1 – příjem dovážených obědů: kontrola stavu přepravy, času převzetí a teploty pokrmů</w:t>
      </w:r>
    </w:p>
    <w:p w14:paraId="78351673" w14:textId="77777777" w:rsidR="0063265B" w:rsidRDefault="00000000">
      <w:pPr>
        <w:spacing w:after="40"/>
      </w:pPr>
      <w:r>
        <w:rPr>
          <w:sz w:val="20"/>
        </w:rPr>
        <w:t>• CCP 2 – výdej teplých pokrmů: kontrola teploty před výdejem a dodržení stanovené výdejní lhůty</w:t>
      </w:r>
    </w:p>
    <w:p w14:paraId="27AB2BE5" w14:textId="77777777" w:rsidR="0063265B" w:rsidRDefault="00000000">
      <w:pPr>
        <w:spacing w:after="40"/>
      </w:pPr>
      <w:r>
        <w:rPr>
          <w:sz w:val="20"/>
        </w:rPr>
        <w:t>• při zjištění odchylky se přijme příslušné nápravné opatření a provede se záznam.</w:t>
      </w:r>
    </w:p>
    <w:p w14:paraId="6CBFBC3E" w14:textId="77777777" w:rsidR="0063265B" w:rsidRDefault="00000000">
      <w:pPr>
        <w:spacing w:after="100"/>
      </w:pPr>
      <w:r>
        <w:rPr>
          <w:b/>
          <w:sz w:val="26"/>
        </w:rPr>
        <w:t>13. Evidence a dokumentace</w:t>
      </w:r>
    </w:p>
    <w:p w14:paraId="12A57E61" w14:textId="77777777" w:rsidR="0063265B" w:rsidRDefault="00000000">
      <w:pPr>
        <w:spacing w:after="100"/>
      </w:pPr>
      <w:r>
        <w:rPr>
          <w:sz w:val="20"/>
        </w:rPr>
        <w:t>Provoz výdejny je doložen dokumentací vedenou průkazným a srozumitelným způsobem.</w:t>
      </w:r>
    </w:p>
    <w:p w14:paraId="71EDF96C" w14:textId="77777777" w:rsidR="0063265B" w:rsidRDefault="00000000">
      <w:pPr>
        <w:spacing w:after="40"/>
      </w:pPr>
      <w:r>
        <w:rPr>
          <w:sz w:val="20"/>
        </w:rPr>
        <w:t>• evidence příjmu dovážených obědů a kontrol teplot</w:t>
      </w:r>
    </w:p>
    <w:p w14:paraId="51868830" w14:textId="77777777" w:rsidR="0063265B" w:rsidRDefault="00000000">
      <w:pPr>
        <w:spacing w:after="40"/>
      </w:pPr>
      <w:r>
        <w:rPr>
          <w:sz w:val="20"/>
        </w:rPr>
        <w:t>• záznamy o kontrole teplot před výdejem</w:t>
      </w:r>
    </w:p>
    <w:p w14:paraId="31237F44" w14:textId="77777777" w:rsidR="0063265B" w:rsidRDefault="00000000">
      <w:pPr>
        <w:spacing w:after="40"/>
      </w:pPr>
      <w:r>
        <w:rPr>
          <w:sz w:val="20"/>
        </w:rPr>
        <w:t>• evidence odchylek a nápravných opatření</w:t>
      </w:r>
    </w:p>
    <w:p w14:paraId="39D627C6" w14:textId="77777777" w:rsidR="0063265B" w:rsidRDefault="00000000">
      <w:pPr>
        <w:spacing w:after="40"/>
      </w:pPr>
      <w:r>
        <w:rPr>
          <w:sz w:val="20"/>
        </w:rPr>
        <w:t>• sanitační záznamy podle sanitačního plánu</w:t>
      </w:r>
    </w:p>
    <w:p w14:paraId="67C0A920" w14:textId="77777777" w:rsidR="0063265B" w:rsidRDefault="00000000">
      <w:pPr>
        <w:spacing w:after="40"/>
      </w:pPr>
      <w:r>
        <w:rPr>
          <w:sz w:val="20"/>
        </w:rPr>
        <w:t>• evidence školení pracovníků v oblasti hygieny a HACCP.</w:t>
      </w:r>
    </w:p>
    <w:p w14:paraId="6525146D" w14:textId="77777777" w:rsidR="0063265B" w:rsidRDefault="00000000">
      <w:pPr>
        <w:spacing w:after="100"/>
      </w:pPr>
      <w:r>
        <w:rPr>
          <w:sz w:val="20"/>
        </w:rPr>
        <w:t>Evidence musí umožnit zpětně doložit skutečný průběh příjmu a výdeje stravy.</w:t>
      </w:r>
    </w:p>
    <w:p w14:paraId="5A8D97B3" w14:textId="77777777" w:rsidR="0063265B" w:rsidRDefault="00000000">
      <w:pPr>
        <w:spacing w:after="100"/>
      </w:pPr>
      <w:r>
        <w:rPr>
          <w:b/>
          <w:sz w:val="26"/>
        </w:rPr>
        <w:t>14. Jídelníček a informace o stravování</w:t>
      </w:r>
    </w:p>
    <w:p w14:paraId="0501A2C5" w14:textId="77777777" w:rsidR="0063265B" w:rsidRDefault="00000000">
      <w:pPr>
        <w:spacing w:after="100"/>
      </w:pPr>
      <w:r>
        <w:rPr>
          <w:sz w:val="20"/>
        </w:rPr>
        <w:t>Jídelníček obědů zajišťuje Jídelna Rodinka s. r. o. a škola jej zpřístupňuje strávníkům a zákonným zástupcům způsobem stanoveným školou.</w:t>
      </w:r>
    </w:p>
    <w:p w14:paraId="2ACE12E5" w14:textId="77777777" w:rsidR="0063265B" w:rsidRDefault="00000000">
      <w:pPr>
        <w:spacing w:after="100"/>
      </w:pPr>
      <w:r>
        <w:rPr>
          <w:sz w:val="20"/>
        </w:rPr>
        <w:t>Informace o alergenech se poskytují v rozsahu stanoveném právními předpisy a podle údajů dodavatele stravy.</w:t>
      </w:r>
    </w:p>
    <w:p w14:paraId="3EB79EED" w14:textId="77777777" w:rsidR="0063265B" w:rsidRDefault="00000000">
      <w:pPr>
        <w:spacing w:after="100"/>
      </w:pPr>
      <w:r>
        <w:rPr>
          <w:sz w:val="20"/>
        </w:rPr>
        <w:t>Organizace přihlašování a odhlašování obědů a úhrada stravného se řídí aktuálními podmínkami školy a smluvním ujednáním s dodavatelem.</w:t>
      </w:r>
    </w:p>
    <w:p w14:paraId="2558CBBB" w14:textId="77777777" w:rsidR="0063265B" w:rsidRDefault="00000000">
      <w:pPr>
        <w:spacing w:after="100"/>
      </w:pPr>
      <w:r>
        <w:rPr>
          <w:b/>
          <w:sz w:val="26"/>
        </w:rPr>
        <w:t>15. Mimořádné situace</w:t>
      </w:r>
    </w:p>
    <w:p w14:paraId="5A8C9268" w14:textId="77777777" w:rsidR="0063265B" w:rsidRDefault="00000000">
      <w:pPr>
        <w:spacing w:after="100"/>
      </w:pPr>
      <w:r>
        <w:rPr>
          <w:sz w:val="20"/>
        </w:rPr>
        <w:t>Při zjištění závady pokrmu, nevyhovující teplotě, poškození přepravních nádob, poruše zařízení, výpadku elektrické energie, výskytu škůdců nebo jiné mimořádné situaci se činnost přeruší v rozsahu nutném k zajištění bezpečnosti a zaměstnanec informuje ředitelku nebo pověřenou osobu.</w:t>
      </w:r>
    </w:p>
    <w:p w14:paraId="5DD998F0" w14:textId="77777777" w:rsidR="0063265B" w:rsidRDefault="00000000">
      <w:pPr>
        <w:spacing w:after="100"/>
      </w:pPr>
      <w:r>
        <w:rPr>
          <w:sz w:val="20"/>
        </w:rPr>
        <w:t>Další postup se řídí povahou události, systémem HACCP a dalšími interními postupy školy.</w:t>
      </w:r>
    </w:p>
    <w:p w14:paraId="577F00FC" w14:textId="77777777" w:rsidR="00BC2888" w:rsidRDefault="00BC2888">
      <w:pPr>
        <w:spacing w:after="100"/>
        <w:rPr>
          <w:b/>
          <w:sz w:val="26"/>
        </w:rPr>
      </w:pPr>
    </w:p>
    <w:p w14:paraId="780A7389" w14:textId="77777777" w:rsidR="00BC2888" w:rsidRDefault="00BC2888">
      <w:pPr>
        <w:spacing w:after="100"/>
        <w:rPr>
          <w:b/>
          <w:sz w:val="26"/>
        </w:rPr>
      </w:pPr>
    </w:p>
    <w:p w14:paraId="337A244F" w14:textId="77777777" w:rsidR="00BC2888" w:rsidRDefault="00BC2888">
      <w:pPr>
        <w:spacing w:after="100"/>
        <w:rPr>
          <w:b/>
          <w:sz w:val="26"/>
        </w:rPr>
      </w:pPr>
    </w:p>
    <w:p w14:paraId="0CEAFF64" w14:textId="77777777" w:rsidR="00BC2888" w:rsidRDefault="00BC2888">
      <w:pPr>
        <w:spacing w:after="100"/>
        <w:rPr>
          <w:b/>
          <w:sz w:val="26"/>
        </w:rPr>
      </w:pPr>
    </w:p>
    <w:p w14:paraId="75132DD5" w14:textId="77777777" w:rsidR="00BC2888" w:rsidRDefault="00BC2888">
      <w:pPr>
        <w:spacing w:after="100"/>
        <w:rPr>
          <w:b/>
          <w:sz w:val="26"/>
        </w:rPr>
      </w:pPr>
    </w:p>
    <w:p w14:paraId="49847D92" w14:textId="77777777" w:rsidR="00BC2888" w:rsidRDefault="00BC2888">
      <w:pPr>
        <w:spacing w:after="100"/>
        <w:rPr>
          <w:b/>
          <w:sz w:val="26"/>
        </w:rPr>
      </w:pPr>
    </w:p>
    <w:p w14:paraId="69AECC4E" w14:textId="77777777" w:rsidR="00BC2888" w:rsidRDefault="00BC2888">
      <w:pPr>
        <w:spacing w:after="100"/>
        <w:rPr>
          <w:b/>
          <w:sz w:val="26"/>
        </w:rPr>
      </w:pPr>
    </w:p>
    <w:p w14:paraId="575BA415" w14:textId="77777777" w:rsidR="00BC2888" w:rsidRDefault="00BC2888">
      <w:pPr>
        <w:spacing w:after="100"/>
        <w:rPr>
          <w:b/>
          <w:sz w:val="26"/>
        </w:rPr>
      </w:pPr>
    </w:p>
    <w:p w14:paraId="6A0CBD0F" w14:textId="77777777" w:rsidR="00BC2888" w:rsidRDefault="00BC2888">
      <w:pPr>
        <w:spacing w:after="100"/>
        <w:rPr>
          <w:b/>
          <w:sz w:val="26"/>
        </w:rPr>
      </w:pPr>
    </w:p>
    <w:p w14:paraId="5D884EE5" w14:textId="77777777" w:rsidR="00BC2888" w:rsidRDefault="00BC2888">
      <w:pPr>
        <w:spacing w:after="100"/>
        <w:rPr>
          <w:b/>
          <w:sz w:val="26"/>
        </w:rPr>
      </w:pPr>
    </w:p>
    <w:p w14:paraId="42F975DE" w14:textId="77777777" w:rsidR="00BC2888" w:rsidRDefault="00BC2888">
      <w:pPr>
        <w:spacing w:after="100"/>
        <w:rPr>
          <w:b/>
          <w:sz w:val="26"/>
        </w:rPr>
      </w:pPr>
    </w:p>
    <w:p w14:paraId="5DBAE54A" w14:textId="77777777" w:rsidR="00BC2888" w:rsidRDefault="00BC2888">
      <w:pPr>
        <w:spacing w:after="100"/>
        <w:rPr>
          <w:b/>
          <w:sz w:val="26"/>
        </w:rPr>
      </w:pPr>
    </w:p>
    <w:p w14:paraId="7FCD245F" w14:textId="772B9332" w:rsidR="0063265B" w:rsidRDefault="00000000">
      <w:pPr>
        <w:spacing w:after="100"/>
      </w:pPr>
      <w:r>
        <w:rPr>
          <w:b/>
          <w:sz w:val="26"/>
        </w:rPr>
        <w:t>16. Závěrečná ustanovení</w:t>
      </w:r>
    </w:p>
    <w:p w14:paraId="7BF95402" w14:textId="77777777" w:rsidR="0063265B" w:rsidRDefault="00000000">
      <w:pPr>
        <w:spacing w:after="100"/>
      </w:pPr>
      <w:r>
        <w:rPr>
          <w:sz w:val="20"/>
        </w:rPr>
        <w:t>Tento provozní řád je samostatným provozním dokumentem pro školní výdejnu základní školy na adrese Lužická 468, Humpolec.</w:t>
      </w:r>
    </w:p>
    <w:p w14:paraId="2718C88A" w14:textId="77777777" w:rsidR="0063265B" w:rsidRDefault="00000000">
      <w:pPr>
        <w:spacing w:after="100"/>
      </w:pPr>
      <w:r>
        <w:rPr>
          <w:sz w:val="20"/>
        </w:rPr>
        <w:t>Provoz výdejny mateřské školy na adrese Školní 594 je upraven samostatným provozním řádem.</w:t>
      </w:r>
    </w:p>
    <w:p w14:paraId="7CD21AB0" w14:textId="77777777" w:rsidR="0063265B" w:rsidRDefault="00000000">
      <w:pPr>
        <w:spacing w:after="100"/>
      </w:pPr>
      <w:r>
        <w:rPr>
          <w:sz w:val="20"/>
        </w:rPr>
        <w:t>Tento provozní řád je propojen se systémem HACCP ZŠ č. 17/2026 a další dokumentací školy vztahující se k provozu školní výdejny.</w:t>
      </w:r>
    </w:p>
    <w:p w14:paraId="2356D9DC" w14:textId="77777777" w:rsidR="0063265B" w:rsidRDefault="00000000">
      <w:pPr>
        <w:spacing w:after="100"/>
      </w:pPr>
      <w:r>
        <w:rPr>
          <w:sz w:val="20"/>
        </w:rPr>
        <w:t>Dokument je pravidelně přezkoumáván a aktualizován při změně právních předpisů, dodavatele, způsobu přepravy nebo výdeje stravy, vybavení či organizace provozu.</w:t>
      </w:r>
    </w:p>
    <w:p w14:paraId="55F09394" w14:textId="77777777" w:rsidR="0063265B" w:rsidRDefault="00000000">
      <w:pPr>
        <w:spacing w:after="100"/>
      </w:pPr>
      <w:r>
        <w:rPr>
          <w:sz w:val="20"/>
        </w:rPr>
        <w:t>Tento provozní řád nabývá platnosti a účinnosti dne 1. 9. 2026.</w:t>
      </w:r>
    </w:p>
    <w:p w14:paraId="095A799F" w14:textId="2AA7B723" w:rsidR="0063265B" w:rsidRDefault="00000000">
      <w:pPr>
        <w:spacing w:after="200"/>
      </w:pPr>
      <w:r>
        <w:rPr>
          <w:sz w:val="20"/>
        </w:rPr>
        <w:t xml:space="preserve">V Humpolci dne: </w:t>
      </w:r>
      <w:r w:rsidR="00956FB4">
        <w:rPr>
          <w:sz w:val="20"/>
        </w:rPr>
        <w:t>1.9.2026</w:t>
      </w:r>
    </w:p>
    <w:p w14:paraId="6EF88EF8" w14:textId="0B6EC53F" w:rsidR="0063265B" w:rsidRDefault="00017CE5">
      <w:pPr>
        <w:spacing w:after="100"/>
      </w:pPr>
      <w:r>
        <w:rPr>
          <w:b/>
          <w:sz w:val="20"/>
        </w:rPr>
        <w:t xml:space="preserve">Ing. </w:t>
      </w:r>
      <w:r w:rsidR="00000000">
        <w:rPr>
          <w:b/>
          <w:sz w:val="20"/>
        </w:rPr>
        <w:t>Helena Kottová</w:t>
      </w:r>
    </w:p>
    <w:p w14:paraId="5091A180" w14:textId="77777777" w:rsidR="0063265B" w:rsidRDefault="00000000">
      <w:pPr>
        <w:spacing w:after="100"/>
      </w:pPr>
      <w:r>
        <w:rPr>
          <w:sz w:val="20"/>
        </w:rPr>
        <w:t>ředitelka školy</w:t>
      </w:r>
    </w:p>
    <w:sectPr w:rsidR="0063265B" w:rsidSect="003E2731">
      <w:headerReference w:type="default" r:id="rId6"/>
      <w:footerReference w:type="default" r:id="rId7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7EBF0" w14:textId="77777777" w:rsidR="00F709B7" w:rsidRDefault="00F709B7" w:rsidP="00F909CA">
      <w:pPr>
        <w:spacing w:after="0" w:line="240" w:lineRule="auto"/>
      </w:pPr>
      <w:r>
        <w:separator/>
      </w:r>
    </w:p>
  </w:endnote>
  <w:endnote w:type="continuationSeparator" w:id="0">
    <w:p w14:paraId="15B727C5" w14:textId="77777777" w:rsidR="00F709B7" w:rsidRDefault="00F709B7" w:rsidP="00F9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5073" w14:textId="77777777" w:rsidR="00F909CA" w:rsidRDefault="00F909CA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F7B798" wp14:editId="514AF2EC">
          <wp:simplePos x="0" y="0"/>
          <wp:positionH relativeFrom="page">
            <wp:posOffset>-144145</wp:posOffset>
          </wp:positionH>
          <wp:positionV relativeFrom="bottomMargin">
            <wp:align>top</wp:align>
          </wp:positionV>
          <wp:extent cx="7822800" cy="792000"/>
          <wp:effectExtent l="0" t="0" r="0" b="0"/>
          <wp:wrapTight wrapText="bothSides">
            <wp:wrapPolygon edited="0">
              <wp:start x="947" y="2079"/>
              <wp:lineTo x="894" y="8834"/>
              <wp:lineTo x="1157" y="11432"/>
              <wp:lineTo x="1788" y="11432"/>
              <wp:lineTo x="1788" y="18707"/>
              <wp:lineTo x="14939" y="19747"/>
              <wp:lineTo x="15202" y="19747"/>
              <wp:lineTo x="20725" y="18188"/>
              <wp:lineTo x="20620" y="11432"/>
              <wp:lineTo x="18253" y="10393"/>
              <wp:lineTo x="18831" y="7795"/>
              <wp:lineTo x="18411" y="2079"/>
              <wp:lineTo x="947" y="2079"/>
            </wp:wrapPolygon>
          </wp:wrapTight>
          <wp:docPr id="407843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23" b="19231"/>
                  <a:stretch/>
                </pic:blipFill>
                <pic:spPr bwMode="auto">
                  <a:xfrm>
                    <a:off x="0" y="0"/>
                    <a:ext cx="782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B672" w14:textId="77777777" w:rsidR="00F709B7" w:rsidRDefault="00F709B7" w:rsidP="00F909CA">
      <w:pPr>
        <w:spacing w:after="0" w:line="240" w:lineRule="auto"/>
      </w:pPr>
      <w:r>
        <w:separator/>
      </w:r>
    </w:p>
  </w:footnote>
  <w:footnote w:type="continuationSeparator" w:id="0">
    <w:p w14:paraId="69F46E9F" w14:textId="77777777" w:rsidR="00F709B7" w:rsidRDefault="00F709B7" w:rsidP="00F9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C254" w14:textId="77777777" w:rsidR="00F909CA" w:rsidRDefault="00CD5FC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91900" wp14:editId="33C0BBF7">
          <wp:simplePos x="0" y="0"/>
          <wp:positionH relativeFrom="column">
            <wp:posOffset>-462915</wp:posOffset>
          </wp:positionH>
          <wp:positionV relativeFrom="paragraph">
            <wp:posOffset>326390</wp:posOffset>
          </wp:positionV>
          <wp:extent cx="1350000" cy="1296000"/>
          <wp:effectExtent l="0" t="0" r="3175" b="0"/>
          <wp:wrapSquare wrapText="bothSides"/>
          <wp:docPr id="13406492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6" t="20879" r="74911" b="23627"/>
                  <a:stretch/>
                </pic:blipFill>
                <pic:spPr bwMode="auto">
                  <a:xfrm>
                    <a:off x="0" y="0"/>
                    <a:ext cx="1350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8"/>
    <w:rsid w:val="00017CE5"/>
    <w:rsid w:val="00042B46"/>
    <w:rsid w:val="00155294"/>
    <w:rsid w:val="001F6A8A"/>
    <w:rsid w:val="00212209"/>
    <w:rsid w:val="00293424"/>
    <w:rsid w:val="0033099A"/>
    <w:rsid w:val="003E2731"/>
    <w:rsid w:val="004F3D88"/>
    <w:rsid w:val="00500153"/>
    <w:rsid w:val="0061103B"/>
    <w:rsid w:val="0063265B"/>
    <w:rsid w:val="006507BE"/>
    <w:rsid w:val="0065210F"/>
    <w:rsid w:val="006C3207"/>
    <w:rsid w:val="00856AD5"/>
    <w:rsid w:val="00956FB4"/>
    <w:rsid w:val="00A735B5"/>
    <w:rsid w:val="00A96218"/>
    <w:rsid w:val="00AF3AD0"/>
    <w:rsid w:val="00BC2888"/>
    <w:rsid w:val="00CD5FCE"/>
    <w:rsid w:val="00D72A58"/>
    <w:rsid w:val="00D76328"/>
    <w:rsid w:val="00D97AF3"/>
    <w:rsid w:val="00E625AF"/>
    <w:rsid w:val="00E9719C"/>
    <w:rsid w:val="00F709B7"/>
    <w:rsid w:val="00F9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491AD"/>
  <w15:chartTrackingRefBased/>
  <w15:docId w15:val="{4A9AF349-C44D-4F0B-9434-4230A1EE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9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9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9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9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9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9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9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9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9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9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9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CA"/>
  </w:style>
  <w:style w:type="paragraph" w:styleId="Zpat">
    <w:name w:val="footer"/>
    <w:basedOn w:val="Normln"/>
    <w:link w:val="Zpat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141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0r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wnloads\Questo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Questo hlavičkový papír</Template>
  <TotalTime>3</TotalTime>
  <Pages>4</Pages>
  <Words>1108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Kottová</dc:creator>
  <cp:keywords/>
  <dc:description/>
  <cp:lastModifiedBy>Helena Kottová</cp:lastModifiedBy>
  <cp:revision>4</cp:revision>
  <dcterms:created xsi:type="dcterms:W3CDTF">2026-08-17T15:31:00Z</dcterms:created>
  <dcterms:modified xsi:type="dcterms:W3CDTF">2026-08-17T17:56:00Z</dcterms:modified>
</cp:coreProperties>
</file>