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40D38" w14:textId="77777777" w:rsidR="00135D3C" w:rsidRDefault="00000000">
      <w:pPr>
        <w:spacing w:after="80"/>
        <w:jc w:val="center"/>
      </w:pPr>
      <w:r>
        <w:rPr>
          <w:b/>
          <w:sz w:val="30"/>
        </w:rPr>
        <w:t>PROVOZNÍ ŘÁD ZÁKLADNÍ ŠKOLY</w:t>
      </w:r>
    </w:p>
    <w:p w14:paraId="694BDE01" w14:textId="77777777" w:rsidR="00135D3C" w:rsidRDefault="00000000">
      <w:pPr>
        <w:spacing w:after="60"/>
        <w:jc w:val="center"/>
      </w:pPr>
      <w:r>
        <w:rPr>
          <w:b/>
        </w:rPr>
        <w:t xml:space="preserve">Mateřská a základní škola </w:t>
      </w:r>
      <w:proofErr w:type="spellStart"/>
      <w:r>
        <w:rPr>
          <w:b/>
        </w:rPr>
        <w:t>Questo</w:t>
      </w:r>
      <w:proofErr w:type="spellEnd"/>
    </w:p>
    <w:p w14:paraId="1E90C334" w14:textId="77777777" w:rsidR="00135D3C" w:rsidRDefault="00000000">
      <w:pPr>
        <w:jc w:val="center"/>
      </w:pPr>
      <w:r>
        <w:rPr>
          <w:b/>
          <w:sz w:val="20"/>
        </w:rPr>
        <w:t>Č. j.: 21/2026</w:t>
      </w:r>
    </w:p>
    <w:p w14:paraId="329D5884" w14:textId="77777777" w:rsidR="00135D3C" w:rsidRDefault="00000000">
      <w:pPr>
        <w:spacing w:after="100"/>
      </w:pPr>
      <w:r>
        <w:rPr>
          <w:sz w:val="20"/>
        </w:rPr>
        <w:t>Místo poskytování základního vzdělávání: Lužická 468, 396 01 Humpolec</w:t>
      </w:r>
    </w:p>
    <w:p w14:paraId="59598363" w14:textId="77777777" w:rsidR="00135D3C" w:rsidRDefault="00000000">
      <w:pPr>
        <w:spacing w:after="100"/>
      </w:pPr>
      <w:r>
        <w:rPr>
          <w:sz w:val="20"/>
        </w:rPr>
        <w:t>Ředitelka školy: Helena Kottová</w:t>
      </w:r>
    </w:p>
    <w:p w14:paraId="5A125916" w14:textId="77777777" w:rsidR="00135D3C" w:rsidRDefault="00000000">
      <w:pPr>
        <w:spacing w:after="100"/>
      </w:pPr>
      <w:r>
        <w:rPr>
          <w:sz w:val="20"/>
        </w:rPr>
        <w:t>Platnost od: 1. 9. 2026</w:t>
      </w:r>
    </w:p>
    <w:p w14:paraId="0CF07EF5" w14:textId="77777777" w:rsidR="00135D3C" w:rsidRDefault="00000000">
      <w:pPr>
        <w:spacing w:after="100"/>
      </w:pPr>
      <w:r>
        <w:rPr>
          <w:sz w:val="20"/>
        </w:rPr>
        <w:t>Účinnost od: 1. 9. 2026</w:t>
      </w:r>
    </w:p>
    <w:p w14:paraId="014327F1" w14:textId="77777777" w:rsidR="00135D3C" w:rsidRDefault="00000000">
      <w:r>
        <w:rPr>
          <w:sz w:val="20"/>
        </w:rPr>
        <w:t>Tento provozní řád upravuje praktické podmínky provozu základní školy. Nenahrazuje školní řád, který stanovuje práva a povinnosti žáků a jejich zákonných zástupců, pravidla vzájemných vztahů, podmínky bezpečnosti a ochrany zdraví a pravidla hodnocení.</w:t>
      </w:r>
    </w:p>
    <w:p w14:paraId="085FFF1A" w14:textId="77777777" w:rsidR="00135D3C" w:rsidRDefault="00000000">
      <w:pPr>
        <w:spacing w:after="100"/>
      </w:pPr>
      <w:r>
        <w:rPr>
          <w:b/>
          <w:sz w:val="26"/>
        </w:rPr>
        <w:t>1. Obecná ustanovení</w:t>
      </w:r>
    </w:p>
    <w:p w14:paraId="65CA44E9" w14:textId="77777777" w:rsidR="00135D3C" w:rsidRDefault="00000000">
      <w:pPr>
        <w:spacing w:after="100"/>
      </w:pPr>
      <w:r>
        <w:rPr>
          <w:sz w:val="20"/>
        </w:rPr>
        <w:t xml:space="preserve">Provozní řád stanovuje pravidla každodenního provozu ZŠ </w:t>
      </w:r>
      <w:proofErr w:type="spellStart"/>
      <w:r>
        <w:rPr>
          <w:sz w:val="20"/>
        </w:rPr>
        <w:t>Questo</w:t>
      </w:r>
      <w:proofErr w:type="spellEnd"/>
      <w:r>
        <w:rPr>
          <w:sz w:val="20"/>
        </w:rPr>
        <w:t xml:space="preserve"> na adrese Lužická 468, Humpolec. Je závazný pro zaměstnance školy, žáky a další osoby v rozsahu jejich pohybu a činnosti v prostorách školy.</w:t>
      </w:r>
    </w:p>
    <w:p w14:paraId="1BC29A64" w14:textId="77777777" w:rsidR="00135D3C" w:rsidRDefault="00000000">
      <w:pPr>
        <w:spacing w:after="100"/>
      </w:pPr>
      <w:r>
        <w:rPr>
          <w:sz w:val="20"/>
        </w:rPr>
        <w:t>Provoz je organizován tak, aby byly zajištěny podmínky pro vzdělávání, bezpečnost a ochranu zdraví, hygienu, psychohygienu, ochranu majetku a nerušený chod školy.</w:t>
      </w:r>
    </w:p>
    <w:p w14:paraId="13A9B42A" w14:textId="77777777" w:rsidR="00135D3C" w:rsidRDefault="00000000">
      <w:pPr>
        <w:spacing w:after="100"/>
      </w:pPr>
      <w:r>
        <w:rPr>
          <w:sz w:val="20"/>
        </w:rPr>
        <w:t>Škola při organizaci provozu vychází ze svého školního vzdělávacího programu „Co neprošlo smysly, není v mysli“ a z principů Montessori pedagogiky.</w:t>
      </w:r>
    </w:p>
    <w:p w14:paraId="70716DD2" w14:textId="77777777" w:rsidR="00135D3C" w:rsidRDefault="00000000">
      <w:pPr>
        <w:spacing w:after="100"/>
      </w:pPr>
      <w:r>
        <w:rPr>
          <w:b/>
          <w:sz w:val="26"/>
        </w:rPr>
        <w:t>2. Provozní doba a organizace školního dne</w:t>
      </w:r>
    </w:p>
    <w:p w14:paraId="4A8F04D4" w14:textId="77777777" w:rsidR="00135D3C" w:rsidRDefault="00000000">
      <w:pPr>
        <w:spacing w:after="100"/>
      </w:pPr>
      <w:r>
        <w:rPr>
          <w:sz w:val="20"/>
        </w:rPr>
        <w:t>Provozní doba školy se řídí rozvrhem školy, organizací školního roku a provozními potřebami jednotlivých tříd.</w:t>
      </w:r>
    </w:p>
    <w:p w14:paraId="6BB91673" w14:textId="77777777" w:rsidR="00135D3C" w:rsidRDefault="00000000">
      <w:pPr>
        <w:spacing w:after="40"/>
      </w:pPr>
      <w:r>
        <w:rPr>
          <w:sz w:val="20"/>
        </w:rPr>
        <w:t>• budova školy je zpřístupněna žákům v čase stanoveném organizací školního dne</w:t>
      </w:r>
    </w:p>
    <w:p w14:paraId="369F2706" w14:textId="77777777" w:rsidR="00135D3C" w:rsidRDefault="00000000">
      <w:pPr>
        <w:spacing w:after="40"/>
      </w:pPr>
      <w:r>
        <w:rPr>
          <w:sz w:val="20"/>
        </w:rPr>
        <w:t>• žáci přicházejí do školy včas a řídí se pokyny zaměstnanců</w:t>
      </w:r>
    </w:p>
    <w:p w14:paraId="12A8E4BA" w14:textId="77777777" w:rsidR="00135D3C" w:rsidRDefault="00000000">
      <w:pPr>
        <w:spacing w:after="40"/>
      </w:pPr>
      <w:r>
        <w:rPr>
          <w:sz w:val="20"/>
        </w:rPr>
        <w:t>• výuka probíhá podle platného rozvrhu a organizace vzdělávání</w:t>
      </w:r>
    </w:p>
    <w:p w14:paraId="745B7B59" w14:textId="77777777" w:rsidR="00135D3C" w:rsidRDefault="00000000">
      <w:pPr>
        <w:spacing w:after="40"/>
      </w:pPr>
      <w:r>
        <w:rPr>
          <w:sz w:val="20"/>
        </w:rPr>
        <w:t>• přestávky jsou organizovány podle rozvrhu a s ohledem na věk a potřeby žáků</w:t>
      </w:r>
    </w:p>
    <w:p w14:paraId="749805FB" w14:textId="77777777" w:rsidR="00135D3C" w:rsidRDefault="00000000">
      <w:pPr>
        <w:spacing w:after="40"/>
      </w:pPr>
      <w:r>
        <w:rPr>
          <w:sz w:val="20"/>
        </w:rPr>
        <w:t>• po skončení vyučování žáci odcházejí ze školy nebo přecházejí do školní družiny či jiné organizované činnosti.</w:t>
      </w:r>
    </w:p>
    <w:p w14:paraId="072A69BF" w14:textId="77777777" w:rsidR="00135D3C" w:rsidRDefault="00000000">
      <w:pPr>
        <w:spacing w:after="100"/>
      </w:pPr>
      <w:r>
        <w:rPr>
          <w:sz w:val="20"/>
        </w:rPr>
        <w:t>Konkrétní organizace výuky a přestávek je stanovena rozvrhem a dalšími pedagogickými dokumenty školy.</w:t>
      </w:r>
    </w:p>
    <w:p w14:paraId="012765BC" w14:textId="77777777" w:rsidR="00135D3C" w:rsidRDefault="00000000">
      <w:pPr>
        <w:spacing w:after="100"/>
      </w:pPr>
      <w:r>
        <w:rPr>
          <w:b/>
          <w:sz w:val="26"/>
        </w:rPr>
        <w:t>3. Vstup do budovy a pohyb osob</w:t>
      </w:r>
    </w:p>
    <w:p w14:paraId="5F768A41" w14:textId="77777777" w:rsidR="00135D3C" w:rsidRDefault="00000000">
      <w:pPr>
        <w:spacing w:after="100"/>
      </w:pPr>
      <w:r>
        <w:rPr>
          <w:sz w:val="20"/>
        </w:rPr>
        <w:t>Vstup do budovy školy je organizován tak, aby byla zajištěna bezpečnost žáků a zaměstnanců.</w:t>
      </w:r>
    </w:p>
    <w:p w14:paraId="61A2B8DA" w14:textId="77777777" w:rsidR="00135D3C" w:rsidRDefault="00000000">
      <w:pPr>
        <w:spacing w:after="40"/>
      </w:pPr>
      <w:r>
        <w:rPr>
          <w:sz w:val="20"/>
        </w:rPr>
        <w:t>• žáci vstupují do budovy určeným vstupem a dodržují pokyny zaměstnanců školy</w:t>
      </w:r>
    </w:p>
    <w:p w14:paraId="3A9A7550" w14:textId="77777777" w:rsidR="00135D3C" w:rsidRDefault="00000000">
      <w:pPr>
        <w:spacing w:after="40"/>
      </w:pPr>
      <w:r>
        <w:rPr>
          <w:sz w:val="20"/>
        </w:rPr>
        <w:t>• návštěvy a jiné osoby, které nejsou žáky nebo zaměstnanci, se řídí Směrnicí pro návštěvy ZŠ č. 17/2026</w:t>
      </w:r>
    </w:p>
    <w:p w14:paraId="52934A0A" w14:textId="77777777" w:rsidR="00135D3C" w:rsidRDefault="00000000">
      <w:pPr>
        <w:spacing w:after="40"/>
      </w:pPr>
      <w:r>
        <w:rPr>
          <w:sz w:val="20"/>
        </w:rPr>
        <w:t>• žáci se pohybují pouze v prostorách, které jsou jim v danou dobu určeny</w:t>
      </w:r>
    </w:p>
    <w:p w14:paraId="778C4283" w14:textId="77777777" w:rsidR="00135D3C" w:rsidRDefault="00000000">
      <w:pPr>
        <w:spacing w:after="40"/>
      </w:pPr>
      <w:r>
        <w:rPr>
          <w:sz w:val="20"/>
        </w:rPr>
        <w:t>• do prostor určených výhradně zaměstnancům vstupují žáci pouze s jejich svolením</w:t>
      </w:r>
    </w:p>
    <w:p w14:paraId="5AE09679" w14:textId="77777777" w:rsidR="00135D3C" w:rsidRDefault="00000000">
      <w:pPr>
        <w:spacing w:after="40"/>
      </w:pPr>
      <w:r>
        <w:rPr>
          <w:sz w:val="20"/>
        </w:rPr>
        <w:t>• v případě mimořádné situace se všechny osoby řídí pokyny zaměstnanců školy.</w:t>
      </w:r>
    </w:p>
    <w:p w14:paraId="74F97599" w14:textId="77777777" w:rsidR="00135D3C" w:rsidRDefault="00000000">
      <w:pPr>
        <w:spacing w:after="100"/>
      </w:pPr>
      <w:r>
        <w:rPr>
          <w:b/>
          <w:sz w:val="26"/>
        </w:rPr>
        <w:t>4. Vnitřní režim školy</w:t>
      </w:r>
    </w:p>
    <w:p w14:paraId="21216007" w14:textId="77777777" w:rsidR="00135D3C" w:rsidRDefault="00000000">
      <w:pPr>
        <w:spacing w:after="100"/>
      </w:pPr>
      <w:r>
        <w:rPr>
          <w:sz w:val="20"/>
        </w:rPr>
        <w:t>Žáci se po budově pohybují klidně, bezpečně a ohleduplně. Ve společných prostorách se dbá na to, aby nebyl narušován provoz školy ani vzdělávání.</w:t>
      </w:r>
    </w:p>
    <w:p w14:paraId="186DA052" w14:textId="77777777" w:rsidR="00135D3C" w:rsidRDefault="00000000">
      <w:pPr>
        <w:spacing w:after="40"/>
      </w:pPr>
      <w:r>
        <w:rPr>
          <w:sz w:val="20"/>
        </w:rPr>
        <w:t>• žáci udržují pořádek ve třídách, na chodbách, ve výdejně, v šatnách a dalších společných prostorách</w:t>
      </w:r>
    </w:p>
    <w:p w14:paraId="40AC30F9" w14:textId="77777777" w:rsidR="00135D3C" w:rsidRDefault="00000000">
      <w:pPr>
        <w:spacing w:after="40"/>
      </w:pPr>
      <w:r>
        <w:rPr>
          <w:sz w:val="20"/>
        </w:rPr>
        <w:t>• žáci po ukončení práce vracejí pomůcky na určené místo tak, aby byly připraveny k dalšímu použití</w:t>
      </w:r>
    </w:p>
    <w:p w14:paraId="28DF895D" w14:textId="77777777" w:rsidR="00135D3C" w:rsidRDefault="00000000">
      <w:pPr>
        <w:spacing w:after="40"/>
      </w:pPr>
      <w:r>
        <w:rPr>
          <w:sz w:val="20"/>
        </w:rPr>
        <w:t>• žáci používají vybavení školy pouze způsobem odpovídajícím jeho účelu a pokynům zaměstnanců</w:t>
      </w:r>
    </w:p>
    <w:p w14:paraId="22A58483" w14:textId="77777777" w:rsidR="00135D3C" w:rsidRDefault="00000000">
      <w:pPr>
        <w:spacing w:after="40"/>
      </w:pPr>
      <w:r>
        <w:rPr>
          <w:sz w:val="20"/>
        </w:rPr>
        <w:t>• žáci respektují soukromí a osobní věci ostatních žáků a zaměstnanců</w:t>
      </w:r>
    </w:p>
    <w:p w14:paraId="42D95342" w14:textId="77777777" w:rsidR="00135D3C" w:rsidRDefault="00000000">
      <w:pPr>
        <w:spacing w:after="40"/>
      </w:pPr>
      <w:r>
        <w:rPr>
          <w:sz w:val="20"/>
        </w:rPr>
        <w:lastRenderedPageBreak/>
        <w:t>• žáci se ve společných prostorách nechovají hlučně a neohrožují ostatní osoby.</w:t>
      </w:r>
    </w:p>
    <w:p w14:paraId="265BD143" w14:textId="77777777" w:rsidR="00135D3C" w:rsidRDefault="00000000">
      <w:pPr>
        <w:spacing w:after="100"/>
      </w:pPr>
      <w:r>
        <w:rPr>
          <w:b/>
          <w:sz w:val="26"/>
        </w:rPr>
        <w:t>5. Připravené vzdělávací prostředí</w:t>
      </w:r>
    </w:p>
    <w:p w14:paraId="2B77B95A" w14:textId="77777777" w:rsidR="00135D3C" w:rsidRDefault="00000000">
      <w:pPr>
        <w:spacing w:after="100"/>
      </w:pPr>
      <w:r>
        <w:rPr>
          <w:sz w:val="20"/>
        </w:rPr>
        <w:t>V souladu s Montessori pedagogikou je prostředí školy připravené tak, aby podporovalo samostatnost, odpovědnost a aktivní práci žáků.</w:t>
      </w:r>
    </w:p>
    <w:p w14:paraId="2B0E8C83" w14:textId="77777777" w:rsidR="00135D3C" w:rsidRDefault="00000000">
      <w:pPr>
        <w:spacing w:after="40"/>
      </w:pPr>
      <w:r>
        <w:rPr>
          <w:sz w:val="20"/>
        </w:rPr>
        <w:t>• žáci zacházejí s pomůckami a materiály šetrně</w:t>
      </w:r>
    </w:p>
    <w:p w14:paraId="683136C2" w14:textId="77777777" w:rsidR="00135D3C" w:rsidRDefault="00000000">
      <w:pPr>
        <w:spacing w:after="40"/>
      </w:pPr>
      <w:r>
        <w:rPr>
          <w:sz w:val="20"/>
        </w:rPr>
        <w:t>• pomůcky si vybírají a používají podle pravidel stanovených pedagogem</w:t>
      </w:r>
    </w:p>
    <w:p w14:paraId="430EA105" w14:textId="77777777" w:rsidR="00135D3C" w:rsidRDefault="00000000">
      <w:pPr>
        <w:spacing w:after="40"/>
      </w:pPr>
      <w:r>
        <w:rPr>
          <w:sz w:val="20"/>
        </w:rPr>
        <w:t>• po skončení práce pomůcku uklidí a vrátí na určené místo</w:t>
      </w:r>
    </w:p>
    <w:p w14:paraId="23440FEA" w14:textId="77777777" w:rsidR="00135D3C" w:rsidRDefault="00000000">
      <w:pPr>
        <w:spacing w:after="40"/>
      </w:pPr>
      <w:r>
        <w:rPr>
          <w:sz w:val="20"/>
        </w:rPr>
        <w:t>• poškození pomůcky nebo vybavení bezodkladně oznámí zaměstnanci školy</w:t>
      </w:r>
    </w:p>
    <w:p w14:paraId="05234859" w14:textId="77777777" w:rsidR="00135D3C" w:rsidRDefault="00000000">
      <w:pPr>
        <w:spacing w:after="40"/>
      </w:pPr>
      <w:r>
        <w:rPr>
          <w:sz w:val="20"/>
        </w:rPr>
        <w:t>• žáci udržují pracovní místo a společné prostředí v pořádku.</w:t>
      </w:r>
    </w:p>
    <w:p w14:paraId="359B249F" w14:textId="77777777" w:rsidR="00135D3C" w:rsidRDefault="00000000">
      <w:pPr>
        <w:spacing w:after="100"/>
      </w:pPr>
      <w:r>
        <w:rPr>
          <w:b/>
          <w:sz w:val="26"/>
        </w:rPr>
        <w:t>6. Přestávky a dohled</w:t>
      </w:r>
    </w:p>
    <w:p w14:paraId="1BD8BAA3" w14:textId="77777777" w:rsidR="00135D3C" w:rsidRDefault="00000000">
      <w:pPr>
        <w:spacing w:after="100"/>
      </w:pPr>
      <w:r>
        <w:rPr>
          <w:sz w:val="20"/>
        </w:rPr>
        <w:t>Dohled nad žáky je zajišťován pedagogickými pracovníky podle rozvrhu dohledů a organizace školy.</w:t>
      </w:r>
    </w:p>
    <w:p w14:paraId="647CAEA4" w14:textId="77777777" w:rsidR="00135D3C" w:rsidRDefault="00000000">
      <w:pPr>
        <w:spacing w:after="40"/>
      </w:pPr>
      <w:r>
        <w:rPr>
          <w:sz w:val="20"/>
        </w:rPr>
        <w:t>• žáci dodržují pokyny pedagogického pracovníka vykonávajícího dohled</w:t>
      </w:r>
    </w:p>
    <w:p w14:paraId="1E44C8F5" w14:textId="77777777" w:rsidR="00135D3C" w:rsidRDefault="00000000">
      <w:pPr>
        <w:spacing w:after="40"/>
      </w:pPr>
      <w:r>
        <w:rPr>
          <w:sz w:val="20"/>
        </w:rPr>
        <w:t>• během přestávek se žáci pohybují pouze v určených prostorách</w:t>
      </w:r>
    </w:p>
    <w:p w14:paraId="4FDE30C0" w14:textId="77777777" w:rsidR="00135D3C" w:rsidRDefault="00000000">
      <w:pPr>
        <w:spacing w:after="40"/>
      </w:pPr>
      <w:r>
        <w:rPr>
          <w:sz w:val="20"/>
        </w:rPr>
        <w:t>• bez souhlasu zaměstnance neopouštějí budovu školy ani školní areál</w:t>
      </w:r>
    </w:p>
    <w:p w14:paraId="1A01161C" w14:textId="77777777" w:rsidR="00135D3C" w:rsidRDefault="00000000">
      <w:pPr>
        <w:spacing w:after="40"/>
      </w:pPr>
      <w:r>
        <w:rPr>
          <w:sz w:val="20"/>
        </w:rPr>
        <w:t>• při přesunu mezi prostory školy se chovají bezpečně a ohleduplně</w:t>
      </w:r>
    </w:p>
    <w:p w14:paraId="36B9FA47" w14:textId="77777777" w:rsidR="00135D3C" w:rsidRDefault="00000000">
      <w:pPr>
        <w:spacing w:after="40"/>
      </w:pPr>
      <w:r>
        <w:rPr>
          <w:sz w:val="20"/>
        </w:rPr>
        <w:t>• při vzniku nebezpečné situace bezodkladně informují zaměstnance školy.</w:t>
      </w:r>
    </w:p>
    <w:p w14:paraId="17C341EC" w14:textId="77777777" w:rsidR="00135D3C" w:rsidRDefault="00000000">
      <w:pPr>
        <w:spacing w:after="100"/>
      </w:pPr>
      <w:r>
        <w:rPr>
          <w:b/>
          <w:sz w:val="26"/>
        </w:rPr>
        <w:t>7. Šatny a osobní věci</w:t>
      </w:r>
    </w:p>
    <w:p w14:paraId="38C4C331" w14:textId="77777777" w:rsidR="00135D3C" w:rsidRDefault="00000000">
      <w:pPr>
        <w:spacing w:after="100"/>
      </w:pPr>
      <w:r>
        <w:rPr>
          <w:sz w:val="20"/>
        </w:rPr>
        <w:t>Žáci používají šatny a úložné prostory určené školou.</w:t>
      </w:r>
    </w:p>
    <w:p w14:paraId="6F80FB13" w14:textId="77777777" w:rsidR="00135D3C" w:rsidRDefault="00000000">
      <w:pPr>
        <w:spacing w:after="40"/>
      </w:pPr>
      <w:r>
        <w:rPr>
          <w:sz w:val="20"/>
        </w:rPr>
        <w:t>• každý žák udržuje svůj prostor v pořádku</w:t>
      </w:r>
    </w:p>
    <w:p w14:paraId="422D04A8" w14:textId="77777777" w:rsidR="00135D3C" w:rsidRDefault="00000000">
      <w:pPr>
        <w:spacing w:after="40"/>
      </w:pPr>
      <w:r>
        <w:rPr>
          <w:sz w:val="20"/>
        </w:rPr>
        <w:t>• osobní věci se ukládají pouze na určená místa</w:t>
      </w:r>
    </w:p>
    <w:p w14:paraId="54188B81" w14:textId="77777777" w:rsidR="00135D3C" w:rsidRDefault="00000000">
      <w:pPr>
        <w:spacing w:after="40"/>
      </w:pPr>
      <w:r>
        <w:rPr>
          <w:sz w:val="20"/>
        </w:rPr>
        <w:t>• žáci nenosí do školy předměty, které mohou ohrozit bezpečnost nebo zdraví</w:t>
      </w:r>
    </w:p>
    <w:p w14:paraId="4CACB1F9" w14:textId="77777777" w:rsidR="00135D3C" w:rsidRDefault="00000000">
      <w:pPr>
        <w:spacing w:after="40"/>
      </w:pPr>
      <w:r>
        <w:rPr>
          <w:sz w:val="20"/>
        </w:rPr>
        <w:t>• cennosti a větší finanční částky žáci do školy nenosí; škola za ně odpovídá pouze v rozsahu stanoveném právními předpisy</w:t>
      </w:r>
    </w:p>
    <w:p w14:paraId="18347CB2" w14:textId="77777777" w:rsidR="00135D3C" w:rsidRDefault="00000000">
      <w:pPr>
        <w:spacing w:after="40"/>
      </w:pPr>
      <w:r>
        <w:rPr>
          <w:sz w:val="20"/>
        </w:rPr>
        <w:t>• ztrátu nebo poškození osobní věci žák bezodkladně oznámí zaměstnanci školy.</w:t>
      </w:r>
    </w:p>
    <w:p w14:paraId="30A066F9" w14:textId="77777777" w:rsidR="00135D3C" w:rsidRDefault="00000000">
      <w:pPr>
        <w:spacing w:after="100"/>
      </w:pPr>
      <w:r>
        <w:rPr>
          <w:b/>
          <w:sz w:val="26"/>
        </w:rPr>
        <w:t>8. Hygiena a ochrana zdraví</w:t>
      </w:r>
    </w:p>
    <w:p w14:paraId="149B1BAD" w14:textId="77777777" w:rsidR="00135D3C" w:rsidRDefault="00000000">
      <w:pPr>
        <w:spacing w:after="100"/>
      </w:pPr>
      <w:r>
        <w:rPr>
          <w:sz w:val="20"/>
        </w:rPr>
        <w:t>Škola zajišťuje hygienické podmínky odpovídající charakteru provozu a věku žáků.</w:t>
      </w:r>
    </w:p>
    <w:p w14:paraId="1D817EB0" w14:textId="77777777" w:rsidR="00135D3C" w:rsidRDefault="00000000">
      <w:pPr>
        <w:spacing w:after="40"/>
      </w:pPr>
      <w:r>
        <w:rPr>
          <w:sz w:val="20"/>
        </w:rPr>
        <w:t>• žáci dodržují základní hygienická pravidla, zejména hygienu rukou</w:t>
      </w:r>
    </w:p>
    <w:p w14:paraId="0BE5DA51" w14:textId="77777777" w:rsidR="00135D3C" w:rsidRDefault="00000000">
      <w:pPr>
        <w:spacing w:after="40"/>
      </w:pPr>
      <w:r>
        <w:rPr>
          <w:sz w:val="20"/>
        </w:rPr>
        <w:t>• žáci používají toalety určené pro žáky a udržují je v čistotě</w:t>
      </w:r>
    </w:p>
    <w:p w14:paraId="0BF507A2" w14:textId="77777777" w:rsidR="00135D3C" w:rsidRDefault="00000000">
      <w:pPr>
        <w:spacing w:after="40"/>
      </w:pPr>
      <w:r>
        <w:rPr>
          <w:sz w:val="20"/>
        </w:rPr>
        <w:t>• žáci neznečišťují společné prostory a případné znečištění oznámí zaměstnanci</w:t>
      </w:r>
    </w:p>
    <w:p w14:paraId="523279CA" w14:textId="77777777" w:rsidR="00135D3C" w:rsidRDefault="00000000">
      <w:pPr>
        <w:spacing w:after="40"/>
      </w:pPr>
      <w:r>
        <w:rPr>
          <w:sz w:val="20"/>
        </w:rPr>
        <w:t>• při zdravotních obtížích žák informuje pedagogického pracovníka</w:t>
      </w:r>
    </w:p>
    <w:p w14:paraId="75770D1A" w14:textId="77777777" w:rsidR="00135D3C" w:rsidRDefault="00000000">
      <w:pPr>
        <w:spacing w:after="40"/>
      </w:pPr>
      <w:r>
        <w:rPr>
          <w:sz w:val="20"/>
        </w:rPr>
        <w:t>• žák s příznaky infekčního onemocnění se řídí pokyny školy a zákonného zástupce v souladu s platnými pravidly ochrany zdraví.</w:t>
      </w:r>
    </w:p>
    <w:p w14:paraId="733E8CA9" w14:textId="77777777" w:rsidR="00135D3C" w:rsidRDefault="00000000">
      <w:pPr>
        <w:spacing w:after="100"/>
      </w:pPr>
      <w:r>
        <w:rPr>
          <w:b/>
          <w:sz w:val="26"/>
        </w:rPr>
        <w:t>9. Stravování</w:t>
      </w:r>
    </w:p>
    <w:p w14:paraId="41A73717" w14:textId="77777777" w:rsidR="00135D3C" w:rsidRDefault="00000000">
      <w:pPr>
        <w:spacing w:after="100"/>
      </w:pPr>
      <w:r>
        <w:rPr>
          <w:sz w:val="20"/>
        </w:rPr>
        <w:t>Stravování žáků je zajištěno prostřednictvím školní výdejny ZŠ na adrese Lužická 468.</w:t>
      </w:r>
    </w:p>
    <w:p w14:paraId="46F94565" w14:textId="77777777" w:rsidR="00135D3C" w:rsidRDefault="00000000">
      <w:pPr>
        <w:spacing w:after="40"/>
      </w:pPr>
      <w:r>
        <w:rPr>
          <w:sz w:val="20"/>
        </w:rPr>
        <w:t>• obědy jsou dodávány Jídelnou Rodinka s. r. o.</w:t>
      </w:r>
    </w:p>
    <w:p w14:paraId="63E81DF0" w14:textId="77777777" w:rsidR="00135D3C" w:rsidRDefault="00000000">
      <w:pPr>
        <w:spacing w:after="40"/>
      </w:pPr>
      <w:r>
        <w:rPr>
          <w:sz w:val="20"/>
        </w:rPr>
        <w:t>• škola obědy nepřipravuje; zajišťuje jejich převzetí, uchování, výdej a související hygienická opatření</w:t>
      </w:r>
    </w:p>
    <w:p w14:paraId="5AD16FC1" w14:textId="77777777" w:rsidR="00135D3C" w:rsidRDefault="00000000">
      <w:pPr>
        <w:spacing w:after="40"/>
      </w:pPr>
      <w:r>
        <w:rPr>
          <w:sz w:val="20"/>
        </w:rPr>
        <w:t>• provoz výdejny je upraven samostatným Provozním řádem školní výdejny ZŠ č. 10/2026</w:t>
      </w:r>
    </w:p>
    <w:p w14:paraId="2FB92AB6" w14:textId="77777777" w:rsidR="00135D3C" w:rsidRDefault="00000000">
      <w:pPr>
        <w:spacing w:after="40"/>
      </w:pPr>
      <w:r>
        <w:rPr>
          <w:sz w:val="20"/>
        </w:rPr>
        <w:t>• bezpečnostní a hygienické postupy při výdeji jsou dále upraveny HACCP ZŠ č. 17/2026</w:t>
      </w:r>
    </w:p>
    <w:p w14:paraId="6DA85BA9" w14:textId="77777777" w:rsidR="00135D3C" w:rsidRDefault="00000000">
      <w:pPr>
        <w:spacing w:after="40"/>
      </w:pPr>
      <w:r>
        <w:rPr>
          <w:sz w:val="20"/>
        </w:rPr>
        <w:t>• svačiny si žáci přinášejí sami; škola jejich přípravu ani distribuci nezajišťuje.</w:t>
      </w:r>
    </w:p>
    <w:p w14:paraId="4DED0108" w14:textId="77777777" w:rsidR="00FE13CE" w:rsidRDefault="00FE13CE">
      <w:pPr>
        <w:spacing w:after="100"/>
        <w:rPr>
          <w:b/>
          <w:sz w:val="26"/>
        </w:rPr>
      </w:pPr>
    </w:p>
    <w:p w14:paraId="6F9916A1" w14:textId="77777777" w:rsidR="00FE13CE" w:rsidRDefault="00FE13CE">
      <w:pPr>
        <w:spacing w:after="100"/>
        <w:rPr>
          <w:b/>
          <w:sz w:val="26"/>
        </w:rPr>
      </w:pPr>
    </w:p>
    <w:p w14:paraId="6ED15089" w14:textId="184D7BF5" w:rsidR="00135D3C" w:rsidRDefault="00000000">
      <w:pPr>
        <w:spacing w:after="100"/>
      </w:pPr>
      <w:r>
        <w:rPr>
          <w:b/>
          <w:sz w:val="26"/>
        </w:rPr>
        <w:lastRenderedPageBreak/>
        <w:t>10. Pitný režim</w:t>
      </w:r>
    </w:p>
    <w:p w14:paraId="6F0B9892" w14:textId="77777777" w:rsidR="00135D3C" w:rsidRDefault="00000000">
      <w:pPr>
        <w:spacing w:after="100"/>
      </w:pPr>
      <w:r>
        <w:rPr>
          <w:sz w:val="20"/>
        </w:rPr>
        <w:t>Žáci mají v průběhu pobytu ve škole přístup k pitné vodě. Pitný režim je zajištěn způsobem odpovídajícím organizaci školy.</w:t>
      </w:r>
    </w:p>
    <w:p w14:paraId="2AE8FC2C" w14:textId="77777777" w:rsidR="00135D3C" w:rsidRDefault="00000000">
      <w:pPr>
        <w:spacing w:after="100"/>
      </w:pPr>
      <w:r>
        <w:rPr>
          <w:sz w:val="20"/>
        </w:rPr>
        <w:t>Žáci jsou vedeni k pravidelnému pití a k hygienickému zacházení s nádobami určenými k pitnému režimu.</w:t>
      </w:r>
    </w:p>
    <w:p w14:paraId="471EE373" w14:textId="77777777" w:rsidR="00135D3C" w:rsidRDefault="00000000">
      <w:pPr>
        <w:spacing w:after="100"/>
      </w:pPr>
      <w:r>
        <w:rPr>
          <w:b/>
          <w:sz w:val="26"/>
        </w:rPr>
        <w:t>11. Pobyt venku, pohyb a přesuny mimo školu</w:t>
      </w:r>
    </w:p>
    <w:p w14:paraId="070886DA" w14:textId="77777777" w:rsidR="00135D3C" w:rsidRDefault="00000000">
      <w:pPr>
        <w:spacing w:after="100"/>
      </w:pPr>
      <w:r>
        <w:rPr>
          <w:sz w:val="20"/>
        </w:rPr>
        <w:t>Pohybové aktivity, pobyt venku, vycházky, výlety a další aktivity mimo budovu školy se organizují s ohledem na věk žáků, jejich bezpečnost a aktuální podmínky.</w:t>
      </w:r>
    </w:p>
    <w:p w14:paraId="6D2A0507" w14:textId="77777777" w:rsidR="00135D3C" w:rsidRDefault="00000000">
      <w:pPr>
        <w:spacing w:after="40"/>
      </w:pPr>
      <w:r>
        <w:rPr>
          <w:sz w:val="20"/>
        </w:rPr>
        <w:t>• před odchodem mimo areál pedagog vyhodnotí bezpečnost trasy a organizaci skupiny</w:t>
      </w:r>
    </w:p>
    <w:p w14:paraId="000FC15A" w14:textId="77777777" w:rsidR="00135D3C" w:rsidRDefault="00000000">
      <w:pPr>
        <w:spacing w:after="40"/>
      </w:pPr>
      <w:r>
        <w:rPr>
          <w:sz w:val="20"/>
        </w:rPr>
        <w:t>• žáci dodržují pravidla bezpečného pohybu a pokyny pedagogů</w:t>
      </w:r>
    </w:p>
    <w:p w14:paraId="77794B12" w14:textId="77777777" w:rsidR="00135D3C" w:rsidRDefault="00000000">
      <w:pPr>
        <w:spacing w:after="40"/>
      </w:pPr>
      <w:r>
        <w:rPr>
          <w:sz w:val="20"/>
        </w:rPr>
        <w:t>• při přesunech v silničním provozu žáci dodržují pravidla bezpečnosti chodců</w:t>
      </w:r>
    </w:p>
    <w:p w14:paraId="0341E648" w14:textId="77777777" w:rsidR="00135D3C" w:rsidRDefault="00000000">
      <w:pPr>
        <w:spacing w:after="40"/>
      </w:pPr>
      <w:r>
        <w:rPr>
          <w:sz w:val="20"/>
        </w:rPr>
        <w:t>• při snížené viditelnosti a podle vyhodnocení rizika používají žáci reflexní prvky</w:t>
      </w:r>
    </w:p>
    <w:p w14:paraId="122C1946" w14:textId="77777777" w:rsidR="00135D3C" w:rsidRDefault="00000000">
      <w:pPr>
        <w:spacing w:after="40"/>
      </w:pPr>
      <w:r>
        <w:rPr>
          <w:sz w:val="20"/>
        </w:rPr>
        <w:t>• při sportovních a pohybových aktivitách používají předepsané ochranné vybavení.</w:t>
      </w:r>
    </w:p>
    <w:p w14:paraId="40D23FFD" w14:textId="77777777" w:rsidR="00135D3C" w:rsidRDefault="00000000">
      <w:pPr>
        <w:spacing w:after="100"/>
      </w:pPr>
      <w:r>
        <w:rPr>
          <w:b/>
          <w:sz w:val="26"/>
        </w:rPr>
        <w:t>12. Bezpečnost a ochrana zdraví</w:t>
      </w:r>
    </w:p>
    <w:p w14:paraId="5CEDA82C" w14:textId="77777777" w:rsidR="00135D3C" w:rsidRDefault="00000000">
      <w:pPr>
        <w:spacing w:after="100"/>
      </w:pPr>
      <w:r>
        <w:rPr>
          <w:sz w:val="20"/>
        </w:rPr>
        <w:t>Škola zajišťuje dohled a bezpečnost žáků po dobu vzdělávání a dalších činností organizovaných školou.</w:t>
      </w:r>
    </w:p>
    <w:p w14:paraId="245982F7" w14:textId="77777777" w:rsidR="00135D3C" w:rsidRDefault="00000000">
      <w:pPr>
        <w:spacing w:after="40"/>
      </w:pPr>
      <w:r>
        <w:rPr>
          <w:sz w:val="20"/>
        </w:rPr>
        <w:t>• žáci dodržují pokyny pedagogických pracovníků a dalších zaměstnanců školy</w:t>
      </w:r>
    </w:p>
    <w:p w14:paraId="1902158D" w14:textId="77777777" w:rsidR="00135D3C" w:rsidRDefault="00000000">
      <w:pPr>
        <w:spacing w:after="40"/>
      </w:pPr>
      <w:r>
        <w:rPr>
          <w:sz w:val="20"/>
        </w:rPr>
        <w:t>• žáci nesmějí manipulovat s nebezpečnými látkami, nářadím, elektrickými zařízeními nebo jiným vybavením bez povolení a dohledu</w:t>
      </w:r>
    </w:p>
    <w:p w14:paraId="00017135" w14:textId="77777777" w:rsidR="00135D3C" w:rsidRDefault="00000000">
      <w:pPr>
        <w:spacing w:after="40"/>
      </w:pPr>
      <w:r>
        <w:rPr>
          <w:sz w:val="20"/>
        </w:rPr>
        <w:t>• žáci nesmějí přinášet do školy předměty nebo látky, které mohou ohrozit zdraví nebo bezpečnost</w:t>
      </w:r>
    </w:p>
    <w:p w14:paraId="5260AD75" w14:textId="77777777" w:rsidR="00135D3C" w:rsidRDefault="00000000">
      <w:pPr>
        <w:spacing w:after="40"/>
      </w:pPr>
      <w:r>
        <w:rPr>
          <w:sz w:val="20"/>
        </w:rPr>
        <w:t>• při úrazu nebo jiné mimořádné situaci žák bezodkladně informuje zaměstnance školy</w:t>
      </w:r>
    </w:p>
    <w:p w14:paraId="61EB4BFA" w14:textId="77777777" w:rsidR="00135D3C" w:rsidRDefault="00000000">
      <w:pPr>
        <w:spacing w:after="40"/>
      </w:pPr>
      <w:r>
        <w:rPr>
          <w:sz w:val="20"/>
        </w:rPr>
        <w:t>• škola vede evidenci úrazů a postupuje podle příslušných právních předpisů a interních směrnic.</w:t>
      </w:r>
    </w:p>
    <w:p w14:paraId="1ACEA1CB" w14:textId="77777777" w:rsidR="00135D3C" w:rsidRDefault="00000000">
      <w:pPr>
        <w:spacing w:after="100"/>
      </w:pPr>
      <w:r>
        <w:rPr>
          <w:b/>
          <w:sz w:val="26"/>
        </w:rPr>
        <w:t>13. Prevence rizikového chování</w:t>
      </w:r>
    </w:p>
    <w:p w14:paraId="0421B8C6" w14:textId="77777777" w:rsidR="00135D3C" w:rsidRDefault="00000000">
      <w:pPr>
        <w:spacing w:after="100"/>
      </w:pPr>
      <w:r>
        <w:rPr>
          <w:sz w:val="20"/>
        </w:rPr>
        <w:t>Škola vytváří bezpečné sociální klima a předchází agresivnímu, diskriminačnímu, násilnému a jinému rizikovému chování.</w:t>
      </w:r>
    </w:p>
    <w:p w14:paraId="1CBA371C" w14:textId="77777777" w:rsidR="00135D3C" w:rsidRDefault="00000000">
      <w:pPr>
        <w:spacing w:after="40"/>
      </w:pPr>
      <w:r>
        <w:rPr>
          <w:sz w:val="20"/>
        </w:rPr>
        <w:t>• žáci se chovají k ostatním s respektem a bez ponižování</w:t>
      </w:r>
    </w:p>
    <w:p w14:paraId="2EE0E2F9" w14:textId="77777777" w:rsidR="00135D3C" w:rsidRDefault="00000000">
      <w:pPr>
        <w:spacing w:after="40"/>
      </w:pPr>
      <w:r>
        <w:rPr>
          <w:sz w:val="20"/>
        </w:rPr>
        <w:t>• spory řeší přiměřeným způsobem a mohou požádat pedagoga o pomoc</w:t>
      </w:r>
    </w:p>
    <w:p w14:paraId="04702DF9" w14:textId="77777777" w:rsidR="00135D3C" w:rsidRDefault="00000000">
      <w:pPr>
        <w:spacing w:after="40"/>
      </w:pPr>
      <w:r>
        <w:rPr>
          <w:sz w:val="20"/>
        </w:rPr>
        <w:t>• žáci neubližují fyzicky ani psychicky ostatním</w:t>
      </w:r>
    </w:p>
    <w:p w14:paraId="5EA04FD2" w14:textId="77777777" w:rsidR="00135D3C" w:rsidRDefault="00000000">
      <w:pPr>
        <w:spacing w:after="40"/>
      </w:pPr>
      <w:r>
        <w:rPr>
          <w:sz w:val="20"/>
        </w:rPr>
        <w:t>• ve škole je zakázáno užívání, držení, distribuce nebo nabízení návykových látek</w:t>
      </w:r>
    </w:p>
    <w:p w14:paraId="47230521" w14:textId="77777777" w:rsidR="00135D3C" w:rsidRDefault="00000000">
      <w:pPr>
        <w:spacing w:after="40"/>
      </w:pPr>
      <w:r>
        <w:rPr>
          <w:sz w:val="20"/>
        </w:rPr>
        <w:t>• ve škole je zakázáno kouření a užívání elektronických cigaret a dalších nikotinových výrobků</w:t>
      </w:r>
    </w:p>
    <w:p w14:paraId="258894A9" w14:textId="77777777" w:rsidR="00135D3C" w:rsidRDefault="00000000">
      <w:pPr>
        <w:spacing w:after="40"/>
      </w:pPr>
      <w:r>
        <w:rPr>
          <w:sz w:val="20"/>
        </w:rPr>
        <w:t>• žáci nesmějí přicházet do školy pod vlivem alkoholu nebo jiných návykových látek.</w:t>
      </w:r>
    </w:p>
    <w:p w14:paraId="03BBF0CA" w14:textId="77777777" w:rsidR="00135D3C" w:rsidRDefault="00000000">
      <w:pPr>
        <w:spacing w:after="100"/>
      </w:pPr>
      <w:r>
        <w:rPr>
          <w:sz w:val="20"/>
        </w:rPr>
        <w:t>Tato oblast navazuje na školní řád ZŠ, který výslovně stanovuje prevenci alkoholu, kouření, drogové závislosti, vandalismu, násilí, agresivního chování a podporu příznivého sociálního klimatu. fileciteturn42file3L101-L113</w:t>
      </w:r>
    </w:p>
    <w:p w14:paraId="5C111D3E" w14:textId="77777777" w:rsidR="00135D3C" w:rsidRDefault="00000000">
      <w:pPr>
        <w:spacing w:after="100"/>
      </w:pPr>
      <w:r>
        <w:rPr>
          <w:b/>
          <w:sz w:val="26"/>
        </w:rPr>
        <w:t>14. Ochrana před diskriminací, nepřátelstvím a násilím</w:t>
      </w:r>
    </w:p>
    <w:p w14:paraId="179BC5A4" w14:textId="77777777" w:rsidR="00135D3C" w:rsidRDefault="00000000">
      <w:pPr>
        <w:spacing w:after="100"/>
      </w:pPr>
      <w:r>
        <w:rPr>
          <w:sz w:val="20"/>
        </w:rPr>
        <w:t>Ve škole je nepřípustné jednání, které znevýhodňuje, ponižuje, zastrašuje nebo ohrožuje jiného žáka či zaměstnance.</w:t>
      </w:r>
    </w:p>
    <w:p w14:paraId="4DF9F08E" w14:textId="77777777" w:rsidR="00135D3C" w:rsidRDefault="00000000">
      <w:pPr>
        <w:spacing w:after="40"/>
      </w:pPr>
      <w:r>
        <w:rPr>
          <w:sz w:val="20"/>
        </w:rPr>
        <w:t>• škola podporuje respekt k odlišnostem a individuálním potřebám</w:t>
      </w:r>
    </w:p>
    <w:p w14:paraId="088E5879" w14:textId="77777777" w:rsidR="00135D3C" w:rsidRDefault="00000000">
      <w:pPr>
        <w:spacing w:after="40"/>
      </w:pPr>
      <w:r>
        <w:rPr>
          <w:sz w:val="20"/>
        </w:rPr>
        <w:t>• projevy šikany, kyberšikany, násilí nebo diskriminace se bezodkladně oznamují pedagogovi nebo ředitelce</w:t>
      </w:r>
    </w:p>
    <w:p w14:paraId="57E4C81D" w14:textId="77777777" w:rsidR="00135D3C" w:rsidRDefault="00000000">
      <w:pPr>
        <w:spacing w:after="40"/>
      </w:pPr>
      <w:r>
        <w:rPr>
          <w:sz w:val="20"/>
        </w:rPr>
        <w:t>• škola situaci vyhodnotí a postupuje podle školního řádu a preventivního programu</w:t>
      </w:r>
    </w:p>
    <w:p w14:paraId="7EDDD62D" w14:textId="77777777" w:rsidR="00135D3C" w:rsidRDefault="00000000">
      <w:pPr>
        <w:spacing w:after="40"/>
      </w:pPr>
      <w:r>
        <w:rPr>
          <w:sz w:val="20"/>
        </w:rPr>
        <w:t>• žáci jsou vedeni k tomu, aby nezůstávali pasivními svědky ubližování a vyhledali pomoc dospělého.</w:t>
      </w:r>
    </w:p>
    <w:p w14:paraId="082AA59B" w14:textId="77777777" w:rsidR="00FE13CE" w:rsidRDefault="00FE13CE">
      <w:pPr>
        <w:spacing w:after="100"/>
        <w:rPr>
          <w:b/>
          <w:sz w:val="26"/>
        </w:rPr>
      </w:pPr>
    </w:p>
    <w:p w14:paraId="1F6E6DCB" w14:textId="5F061A45" w:rsidR="00135D3C" w:rsidRDefault="00000000">
      <w:pPr>
        <w:spacing w:after="100"/>
      </w:pPr>
      <w:r>
        <w:rPr>
          <w:b/>
          <w:sz w:val="26"/>
        </w:rPr>
        <w:lastRenderedPageBreak/>
        <w:t>15. Zacházení s majetkem školy</w:t>
      </w:r>
    </w:p>
    <w:p w14:paraId="6A76B885" w14:textId="77777777" w:rsidR="00135D3C" w:rsidRDefault="00000000">
      <w:pPr>
        <w:spacing w:after="100"/>
      </w:pPr>
      <w:r>
        <w:rPr>
          <w:sz w:val="20"/>
        </w:rPr>
        <w:t>Žáci jsou povinni šetrně zacházet s učebními pomůckami, nábytkem, vybavením a dalšími věcmi školy.</w:t>
      </w:r>
    </w:p>
    <w:p w14:paraId="6791B3DC" w14:textId="77777777" w:rsidR="00135D3C" w:rsidRDefault="00000000">
      <w:pPr>
        <w:spacing w:after="40"/>
      </w:pPr>
      <w:r>
        <w:rPr>
          <w:sz w:val="20"/>
        </w:rPr>
        <w:t>• žák chrání majetek školy před poškozením</w:t>
      </w:r>
    </w:p>
    <w:p w14:paraId="5BADEE30" w14:textId="77777777" w:rsidR="00135D3C" w:rsidRDefault="00000000">
      <w:pPr>
        <w:spacing w:after="40"/>
      </w:pPr>
      <w:r>
        <w:rPr>
          <w:sz w:val="20"/>
        </w:rPr>
        <w:t>• poškození nebo ztrátu bezodkladně oznámí zaměstnanci školy</w:t>
      </w:r>
    </w:p>
    <w:p w14:paraId="3A979D86" w14:textId="77777777" w:rsidR="00135D3C" w:rsidRDefault="00000000">
      <w:pPr>
        <w:spacing w:after="40"/>
      </w:pPr>
      <w:r>
        <w:rPr>
          <w:sz w:val="20"/>
        </w:rPr>
        <w:t>• úmyslné poškození nebo zničení majetku se řeší podle školního řádu a platných právních předpisů</w:t>
      </w:r>
    </w:p>
    <w:p w14:paraId="658301B5" w14:textId="77777777" w:rsidR="00135D3C" w:rsidRDefault="00000000">
      <w:pPr>
        <w:spacing w:after="40"/>
      </w:pPr>
      <w:r>
        <w:rPr>
          <w:sz w:val="20"/>
        </w:rPr>
        <w:t>• žáci respektují také majetek spolužáků a zaměstnanců.</w:t>
      </w:r>
    </w:p>
    <w:p w14:paraId="6DE56966" w14:textId="77777777" w:rsidR="00135D3C" w:rsidRDefault="00000000">
      <w:pPr>
        <w:spacing w:after="100"/>
      </w:pPr>
      <w:r>
        <w:rPr>
          <w:sz w:val="20"/>
        </w:rPr>
        <w:t>Tato pravidla navazují na současný školní řád ZŠ, který výslovně požaduje šetrné zacházení s učebními pomůckami, vybavením a majetkem školy a oznamování poškození. fileciteturn42file1L42-L51</w:t>
      </w:r>
    </w:p>
    <w:p w14:paraId="1509566F" w14:textId="77777777" w:rsidR="00135D3C" w:rsidRDefault="00000000">
      <w:pPr>
        <w:spacing w:after="100"/>
      </w:pPr>
      <w:r>
        <w:rPr>
          <w:b/>
          <w:sz w:val="26"/>
        </w:rPr>
        <w:t>16. Návštěvy a cizí osoby</w:t>
      </w:r>
    </w:p>
    <w:p w14:paraId="224594DA" w14:textId="77777777" w:rsidR="00135D3C" w:rsidRDefault="00000000">
      <w:pPr>
        <w:spacing w:after="100"/>
      </w:pPr>
      <w:r>
        <w:rPr>
          <w:sz w:val="20"/>
        </w:rPr>
        <w:t>Pohyb návštěv v ZŠ se řídí samostatnou Směrnicí pro návštěvy ZŠ č. 17/2026.</w:t>
      </w:r>
    </w:p>
    <w:p w14:paraId="626C2F55" w14:textId="77777777" w:rsidR="00135D3C" w:rsidRDefault="00000000">
      <w:pPr>
        <w:spacing w:after="100"/>
      </w:pPr>
      <w:r>
        <w:rPr>
          <w:sz w:val="20"/>
        </w:rPr>
        <w:t>Návštěvy se při příchodu ohlásí zaměstnanci školy a nesmějí narušovat výuku, pohybovat se bez oprávnění v prostorách školy ani užívat návykové látky, kouřit nebo se chovat hlučně či agresivně.</w:t>
      </w:r>
    </w:p>
    <w:p w14:paraId="6B60BC4C" w14:textId="77777777" w:rsidR="00135D3C" w:rsidRDefault="00000000">
      <w:pPr>
        <w:spacing w:after="100"/>
      </w:pPr>
      <w:r>
        <w:rPr>
          <w:b/>
          <w:sz w:val="26"/>
        </w:rPr>
        <w:t>17. Mimořádné situace a evakuace</w:t>
      </w:r>
    </w:p>
    <w:p w14:paraId="7924A971" w14:textId="77777777" w:rsidR="00135D3C" w:rsidRDefault="00000000">
      <w:pPr>
        <w:spacing w:after="100"/>
      </w:pPr>
      <w:r>
        <w:rPr>
          <w:sz w:val="20"/>
        </w:rPr>
        <w:t>Při požáru, evakuaci, havárii, úrazu nebo jiné mimořádné situaci se žáci a zaměstnanci řídí pokyny odpovědných osob a příslušnými evakuačními a bezpečnostními postupy.</w:t>
      </w:r>
    </w:p>
    <w:p w14:paraId="0E853B61" w14:textId="77777777" w:rsidR="00135D3C" w:rsidRDefault="00000000">
      <w:pPr>
        <w:spacing w:after="40"/>
      </w:pPr>
      <w:r>
        <w:rPr>
          <w:sz w:val="20"/>
        </w:rPr>
        <w:t>• žáci zachovají klid a nevracejí se pro osobní věci</w:t>
      </w:r>
    </w:p>
    <w:p w14:paraId="2843BE4C" w14:textId="77777777" w:rsidR="00135D3C" w:rsidRDefault="00000000">
      <w:pPr>
        <w:spacing w:after="40"/>
      </w:pPr>
      <w:r>
        <w:rPr>
          <w:sz w:val="20"/>
        </w:rPr>
        <w:t>• budovu opouštějí určenou únikovou cestou</w:t>
      </w:r>
    </w:p>
    <w:p w14:paraId="49E83D14" w14:textId="77777777" w:rsidR="00135D3C" w:rsidRDefault="00000000">
      <w:pPr>
        <w:spacing w:after="40"/>
      </w:pPr>
      <w:r>
        <w:rPr>
          <w:sz w:val="20"/>
        </w:rPr>
        <w:t>• na určeném shromaždišti se řídí pokyny pedagoga</w:t>
      </w:r>
    </w:p>
    <w:p w14:paraId="6D7C0F70" w14:textId="77777777" w:rsidR="00135D3C" w:rsidRDefault="00000000">
      <w:pPr>
        <w:spacing w:after="40"/>
      </w:pPr>
      <w:r>
        <w:rPr>
          <w:sz w:val="20"/>
        </w:rPr>
        <w:t>• nikdo se bez pokynu nevrací do evakuované budovy.</w:t>
      </w:r>
    </w:p>
    <w:p w14:paraId="4B694076" w14:textId="77777777" w:rsidR="00135D3C" w:rsidRDefault="00000000">
      <w:pPr>
        <w:spacing w:after="100"/>
      </w:pPr>
      <w:r>
        <w:rPr>
          <w:b/>
          <w:sz w:val="26"/>
        </w:rPr>
        <w:t>18. Úklid a údržba</w:t>
      </w:r>
    </w:p>
    <w:p w14:paraId="1FDAC39D" w14:textId="77777777" w:rsidR="00135D3C" w:rsidRDefault="00000000">
      <w:pPr>
        <w:spacing w:after="100"/>
      </w:pPr>
      <w:r>
        <w:rPr>
          <w:sz w:val="20"/>
        </w:rPr>
        <w:t>Úklid školy je prováděn podle stanoveného úklidového a sanitačního režimu.</w:t>
      </w:r>
    </w:p>
    <w:p w14:paraId="268F2239" w14:textId="77777777" w:rsidR="00135D3C" w:rsidRDefault="00000000">
      <w:pPr>
        <w:spacing w:after="40"/>
      </w:pPr>
      <w:r>
        <w:rPr>
          <w:sz w:val="20"/>
        </w:rPr>
        <w:t>• učebny a společné prostory jsou pravidelně uklízeny</w:t>
      </w:r>
    </w:p>
    <w:p w14:paraId="5C20A36C" w14:textId="77777777" w:rsidR="00135D3C" w:rsidRDefault="00000000">
      <w:pPr>
        <w:spacing w:after="40"/>
      </w:pPr>
      <w:r>
        <w:rPr>
          <w:sz w:val="20"/>
        </w:rPr>
        <w:t>• hygienická zařízení se čistí a dezinfikují podle stanoveného režimu</w:t>
      </w:r>
    </w:p>
    <w:p w14:paraId="6B2A4158" w14:textId="77777777" w:rsidR="00135D3C" w:rsidRDefault="00000000">
      <w:pPr>
        <w:spacing w:after="40"/>
      </w:pPr>
      <w:r>
        <w:rPr>
          <w:sz w:val="20"/>
        </w:rPr>
        <w:t>• odpad se odstraňuje průběžně a nádoby se udržují v čistotě</w:t>
      </w:r>
    </w:p>
    <w:p w14:paraId="4F19C860" w14:textId="77777777" w:rsidR="00135D3C" w:rsidRDefault="00000000">
      <w:pPr>
        <w:spacing w:after="40"/>
      </w:pPr>
      <w:r>
        <w:rPr>
          <w:sz w:val="20"/>
        </w:rPr>
        <w:t>• závady na vybavení, osvětlení, vytápění, vodoinstalaci nebo jiné technické závady se bezodkladně hlásí odpovědnému zaměstnanci.</w:t>
      </w:r>
    </w:p>
    <w:p w14:paraId="2B28EB02" w14:textId="77777777" w:rsidR="00135D3C" w:rsidRDefault="00000000">
      <w:pPr>
        <w:spacing w:after="100"/>
      </w:pPr>
      <w:r>
        <w:rPr>
          <w:b/>
          <w:sz w:val="26"/>
        </w:rPr>
        <w:t>19. Větrání, osvětlení a mikroklimatické podmínky</w:t>
      </w:r>
    </w:p>
    <w:p w14:paraId="5BCC874A" w14:textId="77777777" w:rsidR="00135D3C" w:rsidRDefault="00000000">
      <w:pPr>
        <w:spacing w:after="100"/>
      </w:pPr>
      <w:r>
        <w:rPr>
          <w:sz w:val="20"/>
        </w:rPr>
        <w:t>Pobytové a učební prostory jsou průběžně větrány podle potřeby. Dbá se na dostatečné přirozené a umělé osvětlení a na vhodné teplotní podmínky.</w:t>
      </w:r>
    </w:p>
    <w:p w14:paraId="506EFA5F" w14:textId="77777777" w:rsidR="00135D3C" w:rsidRDefault="00000000">
      <w:pPr>
        <w:spacing w:after="100"/>
      </w:pPr>
      <w:r>
        <w:rPr>
          <w:sz w:val="20"/>
        </w:rPr>
        <w:t>Při nepříznivých mikroklimatických podmínkách škola přijímá organizační nebo technická opatření podle aktuální situace a platných hygienických požadavků.</w:t>
      </w:r>
    </w:p>
    <w:p w14:paraId="4C87FC35" w14:textId="77777777" w:rsidR="00135D3C" w:rsidRDefault="00000000">
      <w:pPr>
        <w:spacing w:after="100"/>
      </w:pPr>
      <w:r>
        <w:rPr>
          <w:b/>
          <w:sz w:val="26"/>
        </w:rPr>
        <w:t>20. Odpovědnost zaměstnanců</w:t>
      </w:r>
    </w:p>
    <w:p w14:paraId="17E35419" w14:textId="77777777" w:rsidR="00135D3C" w:rsidRDefault="00000000">
      <w:pPr>
        <w:spacing w:after="100"/>
      </w:pPr>
      <w:r>
        <w:rPr>
          <w:sz w:val="20"/>
        </w:rPr>
        <w:t>Zaměstnanci školy dodržují tento provozní řád v rozsahu odpovídajícím jejich pracovnímu zařazení. Pedagogičtí pracovníci odpovídají za organizaci a bezpečnost svěřených žáků v rámci stanoveného dohledu.</w:t>
      </w:r>
    </w:p>
    <w:p w14:paraId="071E0A91" w14:textId="77777777" w:rsidR="00135D3C" w:rsidRDefault="00000000">
      <w:pPr>
        <w:spacing w:after="100"/>
      </w:pPr>
      <w:r>
        <w:rPr>
          <w:sz w:val="20"/>
        </w:rPr>
        <w:t>Za aktualizaci provozního řádu odpovídá ředitelka školy. Zaměstnanci jsou s dokumentem prokazatelně seznámeni.</w:t>
      </w:r>
    </w:p>
    <w:p w14:paraId="4E92A118" w14:textId="77777777" w:rsidR="00FE13CE" w:rsidRDefault="00FE13CE">
      <w:pPr>
        <w:spacing w:after="100"/>
        <w:rPr>
          <w:b/>
          <w:sz w:val="26"/>
        </w:rPr>
      </w:pPr>
    </w:p>
    <w:p w14:paraId="724CEF63" w14:textId="77777777" w:rsidR="00FE13CE" w:rsidRDefault="00FE13CE">
      <w:pPr>
        <w:spacing w:after="100"/>
        <w:rPr>
          <w:b/>
          <w:sz w:val="26"/>
        </w:rPr>
      </w:pPr>
    </w:p>
    <w:p w14:paraId="6DCC769C" w14:textId="77777777" w:rsidR="00FE13CE" w:rsidRDefault="00FE13CE">
      <w:pPr>
        <w:spacing w:after="100"/>
        <w:rPr>
          <w:b/>
          <w:sz w:val="26"/>
        </w:rPr>
      </w:pPr>
    </w:p>
    <w:p w14:paraId="26881B18" w14:textId="0C888E6C" w:rsidR="00135D3C" w:rsidRDefault="00000000">
      <w:pPr>
        <w:spacing w:after="100"/>
      </w:pPr>
      <w:r>
        <w:rPr>
          <w:b/>
          <w:sz w:val="26"/>
        </w:rPr>
        <w:lastRenderedPageBreak/>
        <w:t>21. Závěrečná ustanovení</w:t>
      </w:r>
    </w:p>
    <w:p w14:paraId="4E8426F5" w14:textId="77777777" w:rsidR="00135D3C" w:rsidRDefault="00000000">
      <w:pPr>
        <w:spacing w:after="100"/>
      </w:pPr>
      <w:r>
        <w:rPr>
          <w:sz w:val="20"/>
        </w:rPr>
        <w:t>Tento provozní řád je samostatným dokumentem pro provoz základní školy na adrese Lužická 468, Humpolec.</w:t>
      </w:r>
    </w:p>
    <w:p w14:paraId="3ED76A88" w14:textId="77777777" w:rsidR="00135D3C" w:rsidRDefault="00000000">
      <w:pPr>
        <w:spacing w:after="100"/>
      </w:pPr>
      <w:r>
        <w:rPr>
          <w:sz w:val="20"/>
        </w:rPr>
        <w:t>Podrobnosti k právům a povinnostem žáků a zákonných zástupců, pravidlům vzájemných vztahů, hodnocení a dalším oblastem podle § 30 školského zákona upravuje Školní řád ZŠ.</w:t>
      </w:r>
    </w:p>
    <w:p w14:paraId="691EC1F7" w14:textId="77777777" w:rsidR="00135D3C" w:rsidRDefault="00000000">
      <w:pPr>
        <w:spacing w:after="100"/>
      </w:pPr>
      <w:r>
        <w:rPr>
          <w:sz w:val="20"/>
        </w:rPr>
        <w:t>Provoz školní výdejny ZŠ upravuje samostatný Provozní řád školní výdejny ZŠ č. 10/2026 a HACCP ZŠ č. 17/2026. Pohyb návštěv upravuje Směrnice pro návštěvy ZŠ č. 17/2026.</w:t>
      </w:r>
    </w:p>
    <w:p w14:paraId="5C040369" w14:textId="77777777" w:rsidR="00135D3C" w:rsidRDefault="00000000">
      <w:pPr>
        <w:spacing w:after="100"/>
      </w:pPr>
      <w:r>
        <w:rPr>
          <w:sz w:val="20"/>
        </w:rPr>
        <w:t>Tento provozní řád nabývá platnosti a účinnosti dne 1. 9. 2026.</w:t>
      </w:r>
    </w:p>
    <w:p w14:paraId="2103B574" w14:textId="1B085215" w:rsidR="00135D3C" w:rsidRDefault="00000000">
      <w:pPr>
        <w:spacing w:after="200"/>
      </w:pPr>
      <w:r>
        <w:rPr>
          <w:sz w:val="20"/>
        </w:rPr>
        <w:t xml:space="preserve">V Humpolci dne: </w:t>
      </w:r>
      <w:r w:rsidR="00FE13CE">
        <w:rPr>
          <w:sz w:val="20"/>
        </w:rPr>
        <w:t>1.9.2026</w:t>
      </w:r>
    </w:p>
    <w:p w14:paraId="2654E29B" w14:textId="3D3B3814" w:rsidR="00135D3C" w:rsidRDefault="00FE13CE">
      <w:pPr>
        <w:spacing w:after="100"/>
      </w:pPr>
      <w:r>
        <w:rPr>
          <w:b/>
          <w:sz w:val="20"/>
        </w:rPr>
        <w:t xml:space="preserve">Ing. </w:t>
      </w:r>
      <w:r w:rsidR="00000000">
        <w:rPr>
          <w:b/>
          <w:sz w:val="20"/>
        </w:rPr>
        <w:t>Helena Kottová</w:t>
      </w:r>
    </w:p>
    <w:p w14:paraId="21862861" w14:textId="77777777" w:rsidR="00135D3C" w:rsidRDefault="00000000">
      <w:pPr>
        <w:spacing w:after="100"/>
      </w:pPr>
      <w:r>
        <w:rPr>
          <w:sz w:val="20"/>
        </w:rPr>
        <w:t>ředitelka školy</w:t>
      </w:r>
    </w:p>
    <w:sectPr w:rsidR="00135D3C" w:rsidSect="003E2731">
      <w:headerReference w:type="default" r:id="rId6"/>
      <w:footerReference w:type="default" r:id="rId7"/>
      <w:pgSz w:w="11906" w:h="16838"/>
      <w:pgMar w:top="1417" w:right="141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FC41E" w14:textId="77777777" w:rsidR="007547A5" w:rsidRDefault="007547A5" w:rsidP="00F909CA">
      <w:pPr>
        <w:spacing w:after="0" w:line="240" w:lineRule="auto"/>
      </w:pPr>
      <w:r>
        <w:separator/>
      </w:r>
    </w:p>
  </w:endnote>
  <w:endnote w:type="continuationSeparator" w:id="0">
    <w:p w14:paraId="32E8CCAD" w14:textId="77777777" w:rsidR="007547A5" w:rsidRDefault="007547A5" w:rsidP="00F9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122E2" w14:textId="77777777" w:rsidR="00F909CA" w:rsidRDefault="00F909CA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B60E9F9" wp14:editId="3FFCC27C">
          <wp:simplePos x="0" y="0"/>
          <wp:positionH relativeFrom="page">
            <wp:posOffset>-144145</wp:posOffset>
          </wp:positionH>
          <wp:positionV relativeFrom="bottomMargin">
            <wp:align>top</wp:align>
          </wp:positionV>
          <wp:extent cx="7822800" cy="792000"/>
          <wp:effectExtent l="0" t="0" r="0" b="0"/>
          <wp:wrapTight wrapText="bothSides">
            <wp:wrapPolygon edited="0">
              <wp:start x="947" y="2079"/>
              <wp:lineTo x="894" y="8834"/>
              <wp:lineTo x="1157" y="11432"/>
              <wp:lineTo x="1788" y="11432"/>
              <wp:lineTo x="1788" y="18707"/>
              <wp:lineTo x="14939" y="19747"/>
              <wp:lineTo x="15202" y="19747"/>
              <wp:lineTo x="20725" y="18188"/>
              <wp:lineTo x="20620" y="11432"/>
              <wp:lineTo x="18253" y="10393"/>
              <wp:lineTo x="18831" y="7795"/>
              <wp:lineTo x="18411" y="2079"/>
              <wp:lineTo x="947" y="2079"/>
            </wp:wrapPolygon>
          </wp:wrapTight>
          <wp:docPr id="40784368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23" b="19231"/>
                  <a:stretch/>
                </pic:blipFill>
                <pic:spPr bwMode="auto">
                  <a:xfrm>
                    <a:off x="0" y="0"/>
                    <a:ext cx="78228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11D17" w14:textId="77777777" w:rsidR="007547A5" w:rsidRDefault="007547A5" w:rsidP="00F909CA">
      <w:pPr>
        <w:spacing w:after="0" w:line="240" w:lineRule="auto"/>
      </w:pPr>
      <w:r>
        <w:separator/>
      </w:r>
    </w:p>
  </w:footnote>
  <w:footnote w:type="continuationSeparator" w:id="0">
    <w:p w14:paraId="7876662C" w14:textId="77777777" w:rsidR="007547A5" w:rsidRDefault="007547A5" w:rsidP="00F9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884F3" w14:textId="77777777" w:rsidR="00F909CA" w:rsidRDefault="00CD5FCE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27C356D" wp14:editId="621A70A9">
          <wp:simplePos x="0" y="0"/>
          <wp:positionH relativeFrom="column">
            <wp:posOffset>-462915</wp:posOffset>
          </wp:positionH>
          <wp:positionV relativeFrom="paragraph">
            <wp:posOffset>326390</wp:posOffset>
          </wp:positionV>
          <wp:extent cx="1350000" cy="1296000"/>
          <wp:effectExtent l="0" t="0" r="3175" b="0"/>
          <wp:wrapSquare wrapText="bothSides"/>
          <wp:docPr id="13406492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6" t="20879" r="74911" b="23627"/>
                  <a:stretch/>
                </pic:blipFill>
                <pic:spPr bwMode="auto"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8"/>
    <w:rsid w:val="00007077"/>
    <w:rsid w:val="00042B46"/>
    <w:rsid w:val="00135D3C"/>
    <w:rsid w:val="00155294"/>
    <w:rsid w:val="001F6A8A"/>
    <w:rsid w:val="00212209"/>
    <w:rsid w:val="00293424"/>
    <w:rsid w:val="0033099A"/>
    <w:rsid w:val="003E2731"/>
    <w:rsid w:val="004F3D88"/>
    <w:rsid w:val="00500153"/>
    <w:rsid w:val="0061103B"/>
    <w:rsid w:val="006507BE"/>
    <w:rsid w:val="0065210F"/>
    <w:rsid w:val="007547A5"/>
    <w:rsid w:val="00A735B5"/>
    <w:rsid w:val="00A96218"/>
    <w:rsid w:val="00AF3AD0"/>
    <w:rsid w:val="00CD5FCE"/>
    <w:rsid w:val="00D72A58"/>
    <w:rsid w:val="00D76328"/>
    <w:rsid w:val="00D97AF3"/>
    <w:rsid w:val="00E625AF"/>
    <w:rsid w:val="00F909CA"/>
    <w:rsid w:val="00FE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09B03E"/>
  <w15:chartTrackingRefBased/>
  <w15:docId w15:val="{4A9AF349-C44D-4F0B-9434-4230A1EE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9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0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0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basedOn w:val="Normln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141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0r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\Downloads\Questo%20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Questo hlavičkový papír</Template>
  <TotalTime>2</TotalTime>
  <Pages>5</Pages>
  <Words>1592</Words>
  <Characters>9397</Characters>
  <Application>Microsoft Office Word</Application>
  <DocSecurity>0</DocSecurity>
  <Lines>78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Kottová</dc:creator>
  <cp:keywords/>
  <dc:description/>
  <cp:lastModifiedBy>Helena Kottová</cp:lastModifiedBy>
  <cp:revision>2</cp:revision>
  <dcterms:created xsi:type="dcterms:W3CDTF">2026-08-17T17:53:00Z</dcterms:created>
  <dcterms:modified xsi:type="dcterms:W3CDTF">2026-08-17T17:53:00Z</dcterms:modified>
</cp:coreProperties>
</file>