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8B4BE" w14:textId="187DDA2C" w:rsidR="001538F8" w:rsidRDefault="001538F8" w:rsidP="001538F8">
      <w:pPr>
        <w:jc w:val="center"/>
        <w:rPr>
          <w:b/>
          <w:bCs/>
        </w:rPr>
      </w:pPr>
      <w:r w:rsidRPr="001538F8">
        <w:rPr>
          <w:b/>
          <w:bCs/>
        </w:rPr>
        <w:t xml:space="preserve">4/2026 </w:t>
      </w:r>
    </w:p>
    <w:p w14:paraId="68184A8F" w14:textId="63E57EA7" w:rsidR="001538F8" w:rsidRPr="001538F8" w:rsidRDefault="001538F8" w:rsidP="001538F8">
      <w:pPr>
        <w:jc w:val="center"/>
        <w:rPr>
          <w:b/>
          <w:bCs/>
        </w:rPr>
      </w:pPr>
      <w:r w:rsidRPr="001538F8">
        <w:rPr>
          <w:b/>
          <w:bCs/>
        </w:rPr>
        <w:t>Školní řád mateřské školy</w:t>
      </w:r>
    </w:p>
    <w:p w14:paraId="76C5EE05" w14:textId="77777777" w:rsidR="001538F8" w:rsidRDefault="001538F8" w:rsidP="001538F8">
      <w:pPr>
        <w:rPr>
          <w:b/>
          <w:bCs/>
        </w:rPr>
      </w:pPr>
    </w:p>
    <w:p w14:paraId="1A69B22F" w14:textId="77777777" w:rsidR="001538F8" w:rsidRDefault="001538F8" w:rsidP="001538F8">
      <w:pPr>
        <w:rPr>
          <w:b/>
          <w:bCs/>
        </w:rPr>
      </w:pPr>
    </w:p>
    <w:p w14:paraId="06F14D88" w14:textId="62455F66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1. Úvodní ustanovení</w:t>
      </w:r>
    </w:p>
    <w:p w14:paraId="72381E5D" w14:textId="77777777" w:rsidR="001538F8" w:rsidRPr="001538F8" w:rsidRDefault="001538F8" w:rsidP="001538F8">
      <w:r w:rsidRPr="001538F8">
        <w:t xml:space="preserve">Školní řád Mateřské školy a Základní školy </w:t>
      </w:r>
      <w:proofErr w:type="spellStart"/>
      <w:r w:rsidRPr="001538F8">
        <w:t>Questo</w:t>
      </w:r>
      <w:proofErr w:type="spellEnd"/>
      <w:r w:rsidRPr="001538F8">
        <w:t xml:space="preserve"> (dále jen „mateřská škola“) upravuje podrobnosti k výkonu práv a povinností dětí, jejich zákonných zástupců a zaměstnanců školy, pravidla vzájemných vztahů se zaměstnanci školy, organizaci provozu mateřské školy, podmínky zajištění bezpečnosti a ochrany zdraví dětí a další podmínky předškolního vzdělávání.</w:t>
      </w:r>
    </w:p>
    <w:p w14:paraId="6DF1CC52" w14:textId="77777777" w:rsidR="001538F8" w:rsidRPr="001538F8" w:rsidRDefault="001538F8" w:rsidP="001538F8">
      <w:r w:rsidRPr="001538F8">
        <w:t>Školní řád je vydán v souladu se zákonem č. 561/2004 Sb., školský zákon, ve znění pozdějších předpisů, a prováděcími právními předpisy.</w:t>
      </w:r>
    </w:p>
    <w:p w14:paraId="70384D6A" w14:textId="77777777" w:rsidR="001538F8" w:rsidRPr="001538F8" w:rsidRDefault="001538F8" w:rsidP="001538F8">
      <w:r w:rsidRPr="001538F8">
        <w:t>Mateřská škola poskytuje předškolní vzdělávání dětem zpravidla od 2 do 6 let věku, nejdéle však do zahájení povinné školní docházky nebo do doby povoleného odkladu školní docházky.</w:t>
      </w:r>
    </w:p>
    <w:p w14:paraId="3AFEBD71" w14:textId="77777777" w:rsidR="001538F8" w:rsidRPr="001538F8" w:rsidRDefault="001538F8" w:rsidP="001538F8">
      <w:r w:rsidRPr="001538F8">
        <w:t xml:space="preserve">Předškolní vzdělávání se uskutečňuje podle </w:t>
      </w:r>
      <w:r w:rsidRPr="001538F8">
        <w:rPr>
          <w:b/>
          <w:bCs/>
        </w:rPr>
        <w:t>Školního vzdělávacího programu pro předškolní vzdělávání „Co neprošlo smysly, není v mysli.“</w:t>
      </w:r>
      <w:r w:rsidRPr="001538F8">
        <w:t>, který vychází z Rámcového vzdělávacího programu pro předškolní vzdělávání.</w:t>
      </w:r>
    </w:p>
    <w:p w14:paraId="59B65B1C" w14:textId="77777777" w:rsidR="001538F8" w:rsidRPr="001538F8" w:rsidRDefault="001538F8" w:rsidP="001538F8">
      <w:r w:rsidRPr="001538F8">
        <w:t>Mateřská škola vytváří bezpečné, podnětné a respektující prostředí podporující harmonický rozvoj osobnosti dítěte. Vzdělávání je založeno na individuálním přístupu, respektování potřeb dítěte, podpoře samostatnosti, spolupráce a vzájemné úcty.</w:t>
      </w:r>
    </w:p>
    <w:p w14:paraId="43D230D1" w14:textId="77777777" w:rsidR="001538F8" w:rsidRPr="001538F8" w:rsidRDefault="001538F8" w:rsidP="001538F8">
      <w:r w:rsidRPr="001538F8">
        <w:t>Školní řád je závazný pro všechny zaměstnance školy, děti a jejich zákonné zástupce.</w:t>
      </w:r>
    </w:p>
    <w:p w14:paraId="71A78E20" w14:textId="77777777" w:rsidR="001538F8" w:rsidRPr="001538F8" w:rsidRDefault="00000000" w:rsidP="001538F8">
      <w:r>
        <w:pict w14:anchorId="53FB3B21">
          <v:rect id="_x0000_i1025" style="width:0;height:1.5pt" o:hralign="center" o:hrstd="t" o:hr="t" fillcolor="#a0a0a0" stroked="f"/>
        </w:pict>
      </w:r>
    </w:p>
    <w:p w14:paraId="4404576A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2. Základní cíle předškolního vzdělávání</w:t>
      </w:r>
    </w:p>
    <w:p w14:paraId="759A45A9" w14:textId="77777777" w:rsidR="001538F8" w:rsidRPr="001538F8" w:rsidRDefault="001538F8" w:rsidP="001538F8">
      <w:r w:rsidRPr="001538F8">
        <w:t>Mateřská škola naplňuje cíle předškolního vzdělávání stanovené školským zákonem a Rámcovým vzdělávacím programem pro předškolní vzdělávání.</w:t>
      </w:r>
    </w:p>
    <w:p w14:paraId="3A6F6187" w14:textId="77777777" w:rsidR="001538F8" w:rsidRPr="001538F8" w:rsidRDefault="001538F8" w:rsidP="001538F8">
      <w:r w:rsidRPr="001538F8">
        <w:t>Předškolní vzdělávání směřuje zejména k tomu, aby dítě:</w:t>
      </w:r>
    </w:p>
    <w:p w14:paraId="5DFD38B4" w14:textId="77777777" w:rsidR="001538F8" w:rsidRPr="001538F8" w:rsidRDefault="001538F8" w:rsidP="001538F8">
      <w:pPr>
        <w:numPr>
          <w:ilvl w:val="0"/>
          <w:numId w:val="1"/>
        </w:numPr>
      </w:pPr>
      <w:r w:rsidRPr="001538F8">
        <w:t xml:space="preserve">rozvíjelo svou osobnost po stránce fyzické, psychické, sociální a emocionální, </w:t>
      </w:r>
    </w:p>
    <w:p w14:paraId="5675483A" w14:textId="77777777" w:rsidR="001538F8" w:rsidRPr="001538F8" w:rsidRDefault="001538F8" w:rsidP="001538F8">
      <w:pPr>
        <w:numPr>
          <w:ilvl w:val="0"/>
          <w:numId w:val="1"/>
        </w:numPr>
      </w:pPr>
      <w:r w:rsidRPr="001538F8">
        <w:t xml:space="preserve">osvojovalo si základní hodnoty společnosti, </w:t>
      </w:r>
    </w:p>
    <w:p w14:paraId="6C60B60E" w14:textId="77777777" w:rsidR="001538F8" w:rsidRPr="001538F8" w:rsidRDefault="001538F8" w:rsidP="001538F8">
      <w:pPr>
        <w:numPr>
          <w:ilvl w:val="0"/>
          <w:numId w:val="1"/>
        </w:numPr>
      </w:pPr>
      <w:r w:rsidRPr="001538F8">
        <w:t xml:space="preserve">získávalo přiměřenou samostatnost a odpovědnost, </w:t>
      </w:r>
    </w:p>
    <w:p w14:paraId="553520E2" w14:textId="77777777" w:rsidR="001538F8" w:rsidRPr="001538F8" w:rsidRDefault="001538F8" w:rsidP="001538F8">
      <w:pPr>
        <w:numPr>
          <w:ilvl w:val="0"/>
          <w:numId w:val="1"/>
        </w:numPr>
      </w:pPr>
      <w:r w:rsidRPr="001538F8">
        <w:t xml:space="preserve">rozvíjelo komunikační schopnosti, tvořivost a schopnost spolupracovat, </w:t>
      </w:r>
    </w:p>
    <w:p w14:paraId="723B6A38" w14:textId="77777777" w:rsidR="001538F8" w:rsidRPr="001538F8" w:rsidRDefault="001538F8" w:rsidP="001538F8">
      <w:pPr>
        <w:numPr>
          <w:ilvl w:val="0"/>
          <w:numId w:val="1"/>
        </w:numPr>
      </w:pPr>
      <w:r w:rsidRPr="001538F8">
        <w:t xml:space="preserve">vytvářelo si pozitivní vztah k učení, přírodě a okolnímu světu, </w:t>
      </w:r>
    </w:p>
    <w:p w14:paraId="6C66EAAA" w14:textId="77777777" w:rsidR="001538F8" w:rsidRPr="001538F8" w:rsidRDefault="001538F8" w:rsidP="001538F8">
      <w:pPr>
        <w:numPr>
          <w:ilvl w:val="0"/>
          <w:numId w:val="1"/>
        </w:numPr>
      </w:pPr>
      <w:r w:rsidRPr="001538F8">
        <w:t xml:space="preserve">osvojovalo si základy zdravého životního stylu a bezpečného chování. </w:t>
      </w:r>
    </w:p>
    <w:p w14:paraId="43457391" w14:textId="77777777" w:rsidR="001538F8" w:rsidRPr="001538F8" w:rsidRDefault="001538F8" w:rsidP="001538F8">
      <w:r w:rsidRPr="001538F8">
        <w:t xml:space="preserve">Mateřská škola podporuje také rozvoj </w:t>
      </w:r>
      <w:proofErr w:type="spellStart"/>
      <w:r w:rsidRPr="001538F8">
        <w:t>wellbeing</w:t>
      </w:r>
      <w:proofErr w:type="spellEnd"/>
      <w:r w:rsidRPr="001538F8">
        <w:t xml:space="preserve"> dětí, environmentální vzdělávání, přirozené seznamování s anglickým jazykem a rozvoj praktických dovedností v souladu se školním vzdělávacím programem.</w:t>
      </w:r>
    </w:p>
    <w:p w14:paraId="1D4A3F87" w14:textId="2F2792BE" w:rsidR="003E2731" w:rsidRDefault="001538F8" w:rsidP="003E2731">
      <w:r>
        <w:t>¨</w:t>
      </w:r>
    </w:p>
    <w:p w14:paraId="3072017F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lastRenderedPageBreak/>
        <w:t>3. Práva dětí</w:t>
      </w:r>
    </w:p>
    <w:p w14:paraId="20B037A3" w14:textId="77777777" w:rsidR="001538F8" w:rsidRPr="001538F8" w:rsidRDefault="001538F8" w:rsidP="001538F8">
      <w:r w:rsidRPr="001538F8">
        <w:t>Každé dítě přijaté k předškolnímu vzdělávání má právo:</w:t>
      </w:r>
    </w:p>
    <w:p w14:paraId="23531B2B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poskytování předškolního vzdělávání v souladu se školským zákonem a Školním vzdělávacím programem pro předškolní vzdělávání, </w:t>
      </w:r>
    </w:p>
    <w:p w14:paraId="464607E1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respektování svých individuálních potřeb, možností a tempa vývoje, </w:t>
      </w:r>
    </w:p>
    <w:p w14:paraId="07A9129E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bezpečné, podnětné, vstřícné a respektující prostředí podporující jeho harmonický rozvoj, </w:t>
      </w:r>
    </w:p>
    <w:p w14:paraId="7C3BDCA2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ochranu před jakoukoli formou diskriminace, násilí, ponižování, zanedbávání nebo zneužívání, </w:t>
      </w:r>
    </w:p>
    <w:p w14:paraId="1F8C3D9F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ochranu soukromí a osobních údajů v rozsahu stanoveném právními předpisy, </w:t>
      </w:r>
    </w:p>
    <w:p w14:paraId="6224BF85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zajištění bezpečnosti a ochrany zdraví po dobu pobytu v mateřské škole, </w:t>
      </w:r>
    </w:p>
    <w:p w14:paraId="36D44B73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odpočinek, hru a přiměřený čas pro spontánní činnosti, </w:t>
      </w:r>
    </w:p>
    <w:p w14:paraId="095F5778" w14:textId="77777777" w:rsidR="001538F8" w:rsidRPr="001538F8" w:rsidRDefault="001538F8" w:rsidP="001538F8">
      <w:pPr>
        <w:numPr>
          <w:ilvl w:val="0"/>
          <w:numId w:val="2"/>
        </w:numPr>
      </w:pPr>
      <w:r w:rsidRPr="001538F8">
        <w:t xml:space="preserve">na individuální podporu v případě speciálních vzdělávacích potřeb nebo mimořádného nadání. </w:t>
      </w:r>
    </w:p>
    <w:p w14:paraId="29AB3E28" w14:textId="77777777" w:rsidR="001538F8" w:rsidRPr="001538F8" w:rsidRDefault="001538F8" w:rsidP="001538F8">
      <w:r w:rsidRPr="001538F8">
        <w:t>Při vzdělávání je vždy respektován nejlepší zájem dítěte, jeho důstojnost a právo na rovný přístup ke vzdělávání.</w:t>
      </w:r>
    </w:p>
    <w:p w14:paraId="297C5AC7" w14:textId="77777777" w:rsidR="001538F8" w:rsidRPr="001538F8" w:rsidRDefault="00000000" w:rsidP="001538F8">
      <w:r>
        <w:pict w14:anchorId="7B1E7A1A">
          <v:rect id="_x0000_i1026" style="width:0;height:1.5pt" o:hralign="center" o:hrstd="t" o:hr="t" fillcolor="#a0a0a0" stroked="f"/>
        </w:pict>
      </w:r>
    </w:p>
    <w:p w14:paraId="2E0D6461" w14:textId="77777777" w:rsidR="007031E8" w:rsidRDefault="007031E8" w:rsidP="001538F8">
      <w:pPr>
        <w:rPr>
          <w:b/>
          <w:bCs/>
        </w:rPr>
      </w:pPr>
    </w:p>
    <w:p w14:paraId="22B33A65" w14:textId="6AC1F629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4. Práva zákonných zástupců</w:t>
      </w:r>
    </w:p>
    <w:p w14:paraId="50D3EDB6" w14:textId="77777777" w:rsidR="001538F8" w:rsidRPr="001538F8" w:rsidRDefault="001538F8" w:rsidP="001538F8">
      <w:r w:rsidRPr="001538F8">
        <w:t>Zákonní zástupci mají právo:</w:t>
      </w:r>
    </w:p>
    <w:p w14:paraId="6D5341B8" w14:textId="77777777" w:rsidR="001538F8" w:rsidRPr="001538F8" w:rsidRDefault="001538F8" w:rsidP="001538F8">
      <w:pPr>
        <w:numPr>
          <w:ilvl w:val="0"/>
          <w:numId w:val="3"/>
        </w:numPr>
      </w:pPr>
      <w:r w:rsidRPr="001538F8">
        <w:t xml:space="preserve">na informace o průběhu a výsledcích vzdělávání svého dítěte, </w:t>
      </w:r>
    </w:p>
    <w:p w14:paraId="2E0D318C" w14:textId="77777777" w:rsidR="001538F8" w:rsidRPr="001538F8" w:rsidRDefault="001538F8" w:rsidP="001538F8">
      <w:pPr>
        <w:numPr>
          <w:ilvl w:val="0"/>
          <w:numId w:val="3"/>
        </w:numPr>
      </w:pPr>
      <w:r w:rsidRPr="001538F8">
        <w:t xml:space="preserve">být informováni o všech závažných skutečnostech týkajících se dítěte, </w:t>
      </w:r>
    </w:p>
    <w:p w14:paraId="4B328B85" w14:textId="77777777" w:rsidR="001538F8" w:rsidRPr="001538F8" w:rsidRDefault="001538F8" w:rsidP="001538F8">
      <w:pPr>
        <w:numPr>
          <w:ilvl w:val="0"/>
          <w:numId w:val="3"/>
        </w:numPr>
      </w:pPr>
      <w:r w:rsidRPr="001538F8">
        <w:t xml:space="preserve">konzultovat vzdělávací a výchovné otázky s pedagogickými pracovníky, </w:t>
      </w:r>
    </w:p>
    <w:p w14:paraId="6D1F47FA" w14:textId="77777777" w:rsidR="001538F8" w:rsidRPr="001538F8" w:rsidRDefault="001538F8" w:rsidP="001538F8">
      <w:pPr>
        <w:numPr>
          <w:ilvl w:val="0"/>
          <w:numId w:val="3"/>
        </w:numPr>
      </w:pPr>
      <w:r w:rsidRPr="001538F8">
        <w:t xml:space="preserve">vyjadřovat své připomínky, návrhy a podněty k činnosti školy, </w:t>
      </w:r>
    </w:p>
    <w:p w14:paraId="641939C7" w14:textId="77777777" w:rsidR="001538F8" w:rsidRPr="001538F8" w:rsidRDefault="001538F8" w:rsidP="001538F8">
      <w:pPr>
        <w:numPr>
          <w:ilvl w:val="0"/>
          <w:numId w:val="3"/>
        </w:numPr>
      </w:pPr>
      <w:r w:rsidRPr="001538F8">
        <w:t xml:space="preserve">požádat o individuální konzultaci s pedagogickým pracovníkem nebo ředitelkou školy, </w:t>
      </w:r>
    </w:p>
    <w:p w14:paraId="36CA8027" w14:textId="77777777" w:rsidR="001538F8" w:rsidRPr="001538F8" w:rsidRDefault="001538F8" w:rsidP="001538F8">
      <w:pPr>
        <w:numPr>
          <w:ilvl w:val="0"/>
          <w:numId w:val="3"/>
        </w:numPr>
      </w:pPr>
      <w:r w:rsidRPr="001538F8">
        <w:t xml:space="preserve">nahlížet do dokumentace dítěte v rozsahu stanoveném právními předpisy, </w:t>
      </w:r>
    </w:p>
    <w:p w14:paraId="11A3317C" w14:textId="77777777" w:rsidR="001538F8" w:rsidRPr="001538F8" w:rsidRDefault="001538F8" w:rsidP="001538F8">
      <w:pPr>
        <w:numPr>
          <w:ilvl w:val="0"/>
          <w:numId w:val="3"/>
        </w:numPr>
      </w:pPr>
      <w:r w:rsidRPr="001538F8">
        <w:t xml:space="preserve">na ochranu osobních údajů podle platných právních předpisů. </w:t>
      </w:r>
    </w:p>
    <w:p w14:paraId="3CAE294E" w14:textId="77777777" w:rsidR="001538F8" w:rsidRPr="001538F8" w:rsidRDefault="001538F8" w:rsidP="001538F8">
      <w:r w:rsidRPr="001538F8">
        <w:t>Mateřská škola podporuje otevřenou komunikaci a partnerskou spolupráci se zákonnými zástupci založenou na vzájemném respektu a důvěře.</w:t>
      </w:r>
    </w:p>
    <w:p w14:paraId="00736537" w14:textId="77777777" w:rsidR="001538F8" w:rsidRPr="001538F8" w:rsidRDefault="00000000" w:rsidP="001538F8">
      <w:r>
        <w:pict w14:anchorId="5B3F327A">
          <v:rect id="_x0000_i1027" style="width:0;height:1.5pt" o:hralign="center" o:hrstd="t" o:hr="t" fillcolor="#a0a0a0" stroked="f"/>
        </w:pict>
      </w:r>
    </w:p>
    <w:p w14:paraId="281B5955" w14:textId="77777777" w:rsidR="007031E8" w:rsidRDefault="007031E8" w:rsidP="001538F8">
      <w:pPr>
        <w:rPr>
          <w:b/>
          <w:bCs/>
        </w:rPr>
      </w:pPr>
    </w:p>
    <w:p w14:paraId="532277D2" w14:textId="77777777" w:rsidR="007031E8" w:rsidRDefault="007031E8" w:rsidP="001538F8">
      <w:pPr>
        <w:rPr>
          <w:b/>
          <w:bCs/>
        </w:rPr>
      </w:pPr>
    </w:p>
    <w:p w14:paraId="0E6A665D" w14:textId="77777777" w:rsidR="007031E8" w:rsidRDefault="007031E8" w:rsidP="001538F8">
      <w:pPr>
        <w:rPr>
          <w:b/>
          <w:bCs/>
        </w:rPr>
      </w:pPr>
    </w:p>
    <w:p w14:paraId="65FE9438" w14:textId="6C5B8782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lastRenderedPageBreak/>
        <w:t>5. Povinnosti zákonných zástupců</w:t>
      </w:r>
    </w:p>
    <w:p w14:paraId="72890CBF" w14:textId="77777777" w:rsidR="001538F8" w:rsidRPr="001538F8" w:rsidRDefault="001538F8" w:rsidP="001538F8">
      <w:r w:rsidRPr="001538F8">
        <w:t>Zákonní zástupci jsou povinni zejména:</w:t>
      </w:r>
    </w:p>
    <w:p w14:paraId="0EBAEFFA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zajistit, aby dítě docházelo do mateřské školy řádně a včas, </w:t>
      </w:r>
    </w:p>
    <w:p w14:paraId="34951593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předávat dítě osobně pedagogickému pracovníkovi, </w:t>
      </w:r>
    </w:p>
    <w:p w14:paraId="56697461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vyzvednout dítě ve stanovené době nebo zajistit jeho vyzvednutí oprávněnou osobou, </w:t>
      </w:r>
    </w:p>
    <w:p w14:paraId="26A28E1F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oznamovat škole změny údajů vedených ve školní matrice, </w:t>
      </w:r>
    </w:p>
    <w:p w14:paraId="45330FC8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neprodleně informovat školu o změnách zdravotního stavu dítěte nebo jiných skutečnostech důležitých pro jeho vzdělávání a bezpečnost, </w:t>
      </w:r>
    </w:p>
    <w:p w14:paraId="52F1414C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omlouvat nepřítomnost dítěte způsobem stanoveným tímto školním řádem, </w:t>
      </w:r>
    </w:p>
    <w:p w14:paraId="0C62F20E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dodržovat školní řád a další vnitřní předpisy školy, </w:t>
      </w:r>
    </w:p>
    <w:p w14:paraId="4AECB6B6" w14:textId="77777777" w:rsidR="001538F8" w:rsidRPr="001538F8" w:rsidRDefault="001538F8" w:rsidP="001538F8">
      <w:pPr>
        <w:numPr>
          <w:ilvl w:val="0"/>
          <w:numId w:val="4"/>
        </w:numPr>
      </w:pPr>
      <w:r w:rsidRPr="001538F8">
        <w:t xml:space="preserve">hradit úplatu za předškolní vzdělávání a stravování ve stanovených termínech, pokud není dítě od úplaty osvobozeno. </w:t>
      </w:r>
    </w:p>
    <w:p w14:paraId="762A43B9" w14:textId="77777777" w:rsidR="001538F8" w:rsidRPr="001538F8" w:rsidRDefault="001538F8" w:rsidP="001538F8">
      <w:r w:rsidRPr="001538F8">
        <w:t>Zákonní zástupci jsou povinni spolupracovat se školou při řešení závažnějších výchovných nebo vzdělávacích obtíží dítěte, pokud je tato spolupráce v zájmu dítěte.</w:t>
      </w:r>
    </w:p>
    <w:p w14:paraId="4E7507B8" w14:textId="77777777" w:rsidR="001538F8" w:rsidRPr="001538F8" w:rsidRDefault="00000000" w:rsidP="001538F8">
      <w:r>
        <w:pict w14:anchorId="2280560D">
          <v:rect id="_x0000_i1028" style="width:0;height:1.5pt" o:hralign="center" o:hrstd="t" o:hr="t" fillcolor="#a0a0a0" stroked="f"/>
        </w:pict>
      </w:r>
    </w:p>
    <w:p w14:paraId="7AB5ECE4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6. Práva a povinnosti pedagogických pracovníků</w:t>
      </w:r>
    </w:p>
    <w:p w14:paraId="304DD8DF" w14:textId="77777777" w:rsidR="001538F8" w:rsidRPr="001538F8" w:rsidRDefault="001538F8" w:rsidP="001538F8">
      <w:r w:rsidRPr="001538F8">
        <w:t>Pedagogičtí pracovníci vykonávají svou činnost v souladu se školským zákonem a zákonem o pedagogických pracovnících.</w:t>
      </w:r>
    </w:p>
    <w:p w14:paraId="3585A82C" w14:textId="77777777" w:rsidR="001538F8" w:rsidRPr="001538F8" w:rsidRDefault="001538F8" w:rsidP="001538F8">
      <w:r w:rsidRPr="001538F8">
        <w:t>Mají právo:</w:t>
      </w:r>
    </w:p>
    <w:p w14:paraId="63916C8F" w14:textId="77777777" w:rsidR="001538F8" w:rsidRPr="001538F8" w:rsidRDefault="001538F8" w:rsidP="001538F8">
      <w:pPr>
        <w:numPr>
          <w:ilvl w:val="0"/>
          <w:numId w:val="5"/>
        </w:numPr>
      </w:pPr>
      <w:r w:rsidRPr="001538F8">
        <w:t xml:space="preserve">na vytvoření podmínek pro výkon své pedagogické činnosti, </w:t>
      </w:r>
    </w:p>
    <w:p w14:paraId="5CFE9C37" w14:textId="77777777" w:rsidR="001538F8" w:rsidRPr="001538F8" w:rsidRDefault="001538F8" w:rsidP="001538F8">
      <w:pPr>
        <w:numPr>
          <w:ilvl w:val="0"/>
          <w:numId w:val="5"/>
        </w:numPr>
      </w:pPr>
      <w:r w:rsidRPr="001538F8">
        <w:t xml:space="preserve">na podporu vedení školy při zajišťování kvalitního vzdělávání, </w:t>
      </w:r>
    </w:p>
    <w:p w14:paraId="2EBBC3E5" w14:textId="77777777" w:rsidR="001538F8" w:rsidRPr="001538F8" w:rsidRDefault="001538F8" w:rsidP="001538F8">
      <w:pPr>
        <w:numPr>
          <w:ilvl w:val="0"/>
          <w:numId w:val="5"/>
        </w:numPr>
      </w:pPr>
      <w:r w:rsidRPr="001538F8">
        <w:t xml:space="preserve">na další vzdělávání a profesní rozvoj, </w:t>
      </w:r>
    </w:p>
    <w:p w14:paraId="745700D4" w14:textId="77777777" w:rsidR="001538F8" w:rsidRPr="001538F8" w:rsidRDefault="001538F8" w:rsidP="001538F8">
      <w:pPr>
        <w:numPr>
          <w:ilvl w:val="0"/>
          <w:numId w:val="5"/>
        </w:numPr>
      </w:pPr>
      <w:r w:rsidRPr="001538F8">
        <w:t xml:space="preserve">na ochranu před nevhodným chováním nebo neoprávněnými zásahy do výkonu pedagogické činnosti. </w:t>
      </w:r>
    </w:p>
    <w:p w14:paraId="48C7C0A6" w14:textId="77777777" w:rsidR="001538F8" w:rsidRPr="001538F8" w:rsidRDefault="001538F8" w:rsidP="001538F8">
      <w:r w:rsidRPr="001538F8">
        <w:t>Jsou povinni zejména:</w:t>
      </w:r>
    </w:p>
    <w:p w14:paraId="32366F0E" w14:textId="77777777" w:rsidR="001538F8" w:rsidRPr="001538F8" w:rsidRDefault="001538F8" w:rsidP="001538F8">
      <w:pPr>
        <w:numPr>
          <w:ilvl w:val="0"/>
          <w:numId w:val="6"/>
        </w:numPr>
      </w:pPr>
      <w:r w:rsidRPr="001538F8">
        <w:t xml:space="preserve">poskytovat dětem kvalitní předškolní vzdělávání v souladu se ŠVP, </w:t>
      </w:r>
    </w:p>
    <w:p w14:paraId="6D4F4240" w14:textId="77777777" w:rsidR="001538F8" w:rsidRPr="001538F8" w:rsidRDefault="001538F8" w:rsidP="001538F8">
      <w:pPr>
        <w:numPr>
          <w:ilvl w:val="0"/>
          <w:numId w:val="6"/>
        </w:numPr>
      </w:pPr>
      <w:r w:rsidRPr="001538F8">
        <w:t xml:space="preserve">chránit zdraví, bezpečnost a důstojnost dětí, </w:t>
      </w:r>
    </w:p>
    <w:p w14:paraId="14AD8D1C" w14:textId="77777777" w:rsidR="001538F8" w:rsidRPr="001538F8" w:rsidRDefault="001538F8" w:rsidP="001538F8">
      <w:pPr>
        <w:numPr>
          <w:ilvl w:val="0"/>
          <w:numId w:val="6"/>
        </w:numPr>
      </w:pPr>
      <w:r w:rsidRPr="001538F8">
        <w:t xml:space="preserve">zachovávat mlčenlivost o skutečnostech týkajících se dětí a jejich rodin, </w:t>
      </w:r>
    </w:p>
    <w:p w14:paraId="610B2863" w14:textId="77777777" w:rsidR="001538F8" w:rsidRPr="001538F8" w:rsidRDefault="001538F8" w:rsidP="001538F8">
      <w:pPr>
        <w:numPr>
          <w:ilvl w:val="0"/>
          <w:numId w:val="6"/>
        </w:numPr>
      </w:pPr>
      <w:r w:rsidRPr="001538F8">
        <w:t xml:space="preserve">spolupracovat se zákonnými zástupci, </w:t>
      </w:r>
    </w:p>
    <w:p w14:paraId="0419472B" w14:textId="77777777" w:rsidR="001538F8" w:rsidRPr="001538F8" w:rsidRDefault="001538F8" w:rsidP="001538F8">
      <w:pPr>
        <w:numPr>
          <w:ilvl w:val="0"/>
          <w:numId w:val="6"/>
        </w:numPr>
      </w:pPr>
      <w:r w:rsidRPr="001538F8">
        <w:t xml:space="preserve">průběžně se vzdělávat a rozvíjet své odborné kompetence, </w:t>
      </w:r>
    </w:p>
    <w:p w14:paraId="58CBF0FF" w14:textId="77777777" w:rsidR="001538F8" w:rsidRPr="001538F8" w:rsidRDefault="001538F8" w:rsidP="001538F8">
      <w:pPr>
        <w:numPr>
          <w:ilvl w:val="0"/>
          <w:numId w:val="6"/>
        </w:numPr>
      </w:pPr>
      <w:r w:rsidRPr="001538F8">
        <w:t xml:space="preserve">jednat profesionálně, nestranně a s respektem ke každému dítěti. </w:t>
      </w:r>
    </w:p>
    <w:p w14:paraId="429DA579" w14:textId="77777777" w:rsidR="001538F8" w:rsidRDefault="001538F8" w:rsidP="003E2731"/>
    <w:p w14:paraId="2B8CE007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lastRenderedPageBreak/>
        <w:t>7. Přijímání dětí k předškolnímu vzdělávání</w:t>
      </w:r>
    </w:p>
    <w:p w14:paraId="567B3A51" w14:textId="77777777" w:rsidR="001538F8" w:rsidRPr="001538F8" w:rsidRDefault="001538F8" w:rsidP="001538F8">
      <w:r w:rsidRPr="001538F8">
        <w:t>Přijímání dětí k předškolnímu vzdělávání se řídí zákonem č. 561/2004 Sb., školský zákon, ve znění pozdějších předpisů.</w:t>
      </w:r>
    </w:p>
    <w:p w14:paraId="50792418" w14:textId="77777777" w:rsidR="001538F8" w:rsidRPr="001538F8" w:rsidRDefault="001538F8" w:rsidP="001538F8">
      <w:r w:rsidRPr="001538F8">
        <w:t>O přijetí dítěte k předškolnímu vzdělávání rozhoduje ředitelka školy ve správním řízení na základě žádosti zákonného zástupce dítěte.</w:t>
      </w:r>
    </w:p>
    <w:p w14:paraId="526A916C" w14:textId="77777777" w:rsidR="001538F8" w:rsidRPr="001538F8" w:rsidRDefault="001538F8" w:rsidP="001538F8">
      <w:r w:rsidRPr="001538F8">
        <w:t>Termín, místo a způsob podávání žádostí o přijetí stanoví ředitelka školy po dohodě se zřizovatelem a zveřejní je způsobem v místě obvyklým a na webových stránkách školy.</w:t>
      </w:r>
    </w:p>
    <w:p w14:paraId="5D59BADE" w14:textId="77777777" w:rsidR="001538F8" w:rsidRPr="001538F8" w:rsidRDefault="001538F8" w:rsidP="001538F8">
      <w:r w:rsidRPr="001538F8">
        <w:t>K předškolnímu vzdělávání mohou být přijaty děti zpravidla od dvou let věku až do zahájení povinné školní docházky, případně do doby povoleného odkladu školní docházky.</w:t>
      </w:r>
    </w:p>
    <w:p w14:paraId="5662C04C" w14:textId="77777777" w:rsidR="001538F8" w:rsidRPr="001538F8" w:rsidRDefault="001538F8" w:rsidP="001538F8">
      <w:r w:rsidRPr="001538F8">
        <w:t>Při přijímání dětí postupuje ředitelka školy podle předem stanovených a zveřejněných kritérií.</w:t>
      </w:r>
    </w:p>
    <w:p w14:paraId="257801CC" w14:textId="77777777" w:rsidR="001538F8" w:rsidRPr="001538F8" w:rsidRDefault="001538F8" w:rsidP="001538F8">
      <w:r w:rsidRPr="001538F8">
        <w:t>Před nástupem dítěte do mateřské školy jsou zákonní zástupci povinni předložit všechny dokumenty požadované právními předpisy a školou.</w:t>
      </w:r>
    </w:p>
    <w:p w14:paraId="07E9AEF4" w14:textId="77777777" w:rsidR="001538F8" w:rsidRPr="001538F8" w:rsidRDefault="001538F8" w:rsidP="001538F8">
      <w:r w:rsidRPr="001538F8">
        <w:t>Přijetí dítěte k předškolnímu vzdělávání může být stanoveno také na zkušební dobu, pokud tak umožňují právní předpisy.</w:t>
      </w:r>
    </w:p>
    <w:p w14:paraId="2AE970D4" w14:textId="77777777" w:rsidR="001538F8" w:rsidRPr="001538F8" w:rsidRDefault="00000000" w:rsidP="001538F8">
      <w:r>
        <w:pict w14:anchorId="7E3DFFBA">
          <v:rect id="_x0000_i1029" style="width:0;height:1.5pt" o:hralign="center" o:hrstd="t" o:hr="t" fillcolor="#a0a0a0" stroked="f"/>
        </w:pict>
      </w:r>
    </w:p>
    <w:p w14:paraId="589A329B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8. Evidence dítěte (školní matrika)</w:t>
      </w:r>
    </w:p>
    <w:p w14:paraId="2E9449FD" w14:textId="77777777" w:rsidR="001538F8" w:rsidRPr="001538F8" w:rsidRDefault="001538F8" w:rsidP="001538F8">
      <w:r w:rsidRPr="001538F8">
        <w:t>Po přijetí dítěte do mateřské školy jsou údaje o dítěti a jeho zákonných zástupcích vedeny ve školní matrice v rozsahu stanoveném § 28 školského zákona.</w:t>
      </w:r>
    </w:p>
    <w:p w14:paraId="09E7350C" w14:textId="77777777" w:rsidR="001538F8" w:rsidRPr="001538F8" w:rsidRDefault="001538F8" w:rsidP="001538F8">
      <w:r w:rsidRPr="001538F8">
        <w:t>Zákonní zástupci jsou povinni bez zbytečného odkladu oznámit škole každou změnu údajů vedených ve školní matrice, zejména změnu:</w:t>
      </w:r>
    </w:p>
    <w:p w14:paraId="05EAC170" w14:textId="77777777" w:rsidR="001538F8" w:rsidRPr="001538F8" w:rsidRDefault="001538F8" w:rsidP="001538F8">
      <w:pPr>
        <w:numPr>
          <w:ilvl w:val="0"/>
          <w:numId w:val="7"/>
        </w:numPr>
      </w:pPr>
      <w:r w:rsidRPr="001538F8">
        <w:t xml:space="preserve">bydliště, </w:t>
      </w:r>
    </w:p>
    <w:p w14:paraId="1A0BA262" w14:textId="77777777" w:rsidR="001538F8" w:rsidRPr="001538F8" w:rsidRDefault="001538F8" w:rsidP="001538F8">
      <w:pPr>
        <w:numPr>
          <w:ilvl w:val="0"/>
          <w:numId w:val="7"/>
        </w:numPr>
      </w:pPr>
      <w:r w:rsidRPr="001538F8">
        <w:t xml:space="preserve">telefonního kontaktu, </w:t>
      </w:r>
    </w:p>
    <w:p w14:paraId="4B614206" w14:textId="77777777" w:rsidR="001538F8" w:rsidRPr="001538F8" w:rsidRDefault="001538F8" w:rsidP="001538F8">
      <w:pPr>
        <w:numPr>
          <w:ilvl w:val="0"/>
          <w:numId w:val="7"/>
        </w:numPr>
      </w:pPr>
      <w:r w:rsidRPr="001538F8">
        <w:t xml:space="preserve">e-mailové adresy, </w:t>
      </w:r>
    </w:p>
    <w:p w14:paraId="6D2EB166" w14:textId="77777777" w:rsidR="001538F8" w:rsidRPr="001538F8" w:rsidRDefault="001538F8" w:rsidP="001538F8">
      <w:pPr>
        <w:numPr>
          <w:ilvl w:val="0"/>
          <w:numId w:val="7"/>
        </w:numPr>
      </w:pPr>
      <w:r w:rsidRPr="001538F8">
        <w:t xml:space="preserve">zdravotní pojišťovny, </w:t>
      </w:r>
    </w:p>
    <w:p w14:paraId="3358925D" w14:textId="77777777" w:rsidR="001538F8" w:rsidRPr="001538F8" w:rsidRDefault="001538F8" w:rsidP="001538F8">
      <w:pPr>
        <w:numPr>
          <w:ilvl w:val="0"/>
          <w:numId w:val="7"/>
        </w:numPr>
      </w:pPr>
      <w:r w:rsidRPr="001538F8">
        <w:t xml:space="preserve">osob oprávněných k vyzvedávání dítěte, </w:t>
      </w:r>
    </w:p>
    <w:p w14:paraId="67F3BA72" w14:textId="77777777" w:rsidR="001538F8" w:rsidRPr="001538F8" w:rsidRDefault="001538F8" w:rsidP="001538F8">
      <w:pPr>
        <w:numPr>
          <w:ilvl w:val="0"/>
          <w:numId w:val="7"/>
        </w:numPr>
      </w:pPr>
      <w:r w:rsidRPr="001538F8">
        <w:t xml:space="preserve">zdravotního stavu dítěte nebo jiných skutečností důležitých pro jeho vzdělávání a bezpečnost. </w:t>
      </w:r>
    </w:p>
    <w:p w14:paraId="0C449E41" w14:textId="77777777" w:rsidR="001538F8" w:rsidRPr="001538F8" w:rsidRDefault="001538F8" w:rsidP="001538F8">
      <w:r w:rsidRPr="001538F8">
        <w:t>Osobní údaje jsou zpracovávány a chráněny v souladu s platnými právními předpisy o ochraně osobních údajů.</w:t>
      </w:r>
    </w:p>
    <w:p w14:paraId="3F77DA3D" w14:textId="77777777" w:rsidR="001538F8" w:rsidRPr="001538F8" w:rsidRDefault="00000000" w:rsidP="001538F8">
      <w:r>
        <w:pict w14:anchorId="2B886B66">
          <v:rect id="_x0000_i1030" style="width:0;height:1.5pt" o:hralign="center" o:hrstd="t" o:hr="t" fillcolor="#a0a0a0" stroked="f"/>
        </w:pict>
      </w:r>
    </w:p>
    <w:p w14:paraId="73FC1998" w14:textId="3A08CB7F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9. Organizace provozu mateřské školy</w:t>
      </w:r>
    </w:p>
    <w:p w14:paraId="296EC858" w14:textId="77777777" w:rsidR="001538F8" w:rsidRPr="001538F8" w:rsidRDefault="001538F8" w:rsidP="001538F8">
      <w:r w:rsidRPr="001538F8">
        <w:t>Mateřská škola zajišťuje předškolní vzdělávání v pracovních dnech v provozní době stanovené ředitelkou školy.</w:t>
      </w:r>
    </w:p>
    <w:p w14:paraId="1A088FA5" w14:textId="4B9B6147" w:rsidR="001538F8" w:rsidRPr="001538F8" w:rsidRDefault="001538F8" w:rsidP="001538F8">
      <w:r w:rsidRPr="001538F8">
        <w:t xml:space="preserve">Konkrétní provozní doba mateřské školy je </w:t>
      </w:r>
      <w:r w:rsidR="007031E8">
        <w:t xml:space="preserve">od 7:00 do 16:00, je </w:t>
      </w:r>
      <w:r w:rsidRPr="001538F8">
        <w:t>zveřejněna na webových stránkách školy a na informační nástěnce v budově školy.</w:t>
      </w:r>
    </w:p>
    <w:p w14:paraId="557B5ED8" w14:textId="65C850E9" w:rsidR="001538F8" w:rsidRPr="001538F8" w:rsidRDefault="001538F8" w:rsidP="001538F8">
      <w:r w:rsidRPr="001538F8">
        <w:lastRenderedPageBreak/>
        <w:t xml:space="preserve">Děti přicházejí do mateřské školy zpravidla do </w:t>
      </w:r>
      <w:r w:rsidR="007031E8">
        <w:t>8:00</w:t>
      </w:r>
      <w:r w:rsidRPr="001538F8">
        <w:t>, pokud není se zákonným zástupcem dohodnuto jinak.</w:t>
      </w:r>
    </w:p>
    <w:p w14:paraId="78F25D41" w14:textId="77777777" w:rsidR="001538F8" w:rsidRPr="001538F8" w:rsidRDefault="001538F8" w:rsidP="001538F8">
      <w:r w:rsidRPr="001538F8">
        <w:t>Zákonní zástupci předávají dítě osobně pedagogickému pracovníkovi a při odchodu dítě přebírají osobně nebo prostřednictvím osoby, kterou písemně pověřili.</w:t>
      </w:r>
    </w:p>
    <w:p w14:paraId="04F09030" w14:textId="27498C4E" w:rsidR="001538F8" w:rsidRPr="001538F8" w:rsidRDefault="001538F8" w:rsidP="001538F8">
      <w:r w:rsidRPr="001538F8">
        <w:t>Po převzetí dítěte zákonným zástupcem nebo pověřenou osobou přechází odpovědnost za dítě na tuto osobu.</w:t>
      </w:r>
      <w:r w:rsidR="007031E8">
        <w:t xml:space="preserve"> Při převzetí zákonný zástupce nebo pověřená osoba při odchodu uvědomí pedagoga pozdravem, </w:t>
      </w:r>
    </w:p>
    <w:p w14:paraId="1BD8216F" w14:textId="77777777" w:rsidR="001538F8" w:rsidRPr="001538F8" w:rsidRDefault="001538F8" w:rsidP="001538F8">
      <w:r w:rsidRPr="001538F8">
        <w:t>Při vzdělávání jsou respektovány individuální potřeby dětí, zásady bezpečnosti, ochrany zdraví a psychohygieny.</w:t>
      </w:r>
    </w:p>
    <w:p w14:paraId="4D87684E" w14:textId="77777777" w:rsidR="001538F8" w:rsidRPr="001538F8" w:rsidRDefault="001538F8" w:rsidP="001538F8">
      <w:r w:rsidRPr="001538F8">
        <w:t>Organizace dne je přizpůsobována vzdělávacím činnostem, pobytu venku, odpočinku, stravování i aktuálním potřebám dětí.</w:t>
      </w:r>
    </w:p>
    <w:p w14:paraId="01C3BEE6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10. Povinné předškolní vzdělávání</w:t>
      </w:r>
    </w:p>
    <w:p w14:paraId="4D7F3A2C" w14:textId="77777777" w:rsidR="001538F8" w:rsidRPr="001538F8" w:rsidRDefault="001538F8" w:rsidP="001538F8">
      <w:r w:rsidRPr="001538F8">
        <w:t>Od počátku školního roku, který následuje po dni, kdy dítě dosáhne pátého roku věku, je předškolní vzdělávání povinné, pokud školský zákon nestanoví jinak.</w:t>
      </w:r>
    </w:p>
    <w:p w14:paraId="24E781CE" w14:textId="322B7694" w:rsidR="001538F8" w:rsidRPr="001538F8" w:rsidRDefault="001538F8" w:rsidP="001538F8">
      <w:r w:rsidRPr="001538F8">
        <w:t xml:space="preserve">Povinné předškolní vzdělávání se uskutečňuje v rozsahu stanoveném právními předpisy. Nepřítomnost dítěte omlouvá zákonný zástupce </w:t>
      </w:r>
      <w:r w:rsidR="007031E8">
        <w:t>v sešitě k tomu určeném a elektronicky ve škole online</w:t>
      </w:r>
      <w:r w:rsidRPr="001538F8">
        <w:t>.</w:t>
      </w:r>
    </w:p>
    <w:p w14:paraId="606B81D1" w14:textId="77777777" w:rsidR="001538F8" w:rsidRPr="001538F8" w:rsidRDefault="001538F8" w:rsidP="001538F8">
      <w:r w:rsidRPr="001538F8">
        <w:t>Ředitelka školy může požadovat doložení důvodu nepřítomnosti dítěte, pokud tak stanoví školský zákon nebo tento školní řád.</w:t>
      </w:r>
    </w:p>
    <w:p w14:paraId="176021CB" w14:textId="77777777" w:rsidR="001538F8" w:rsidRPr="001538F8" w:rsidRDefault="00000000" w:rsidP="001538F8">
      <w:r>
        <w:pict w14:anchorId="6EF40008">
          <v:rect id="_x0000_i1031" style="width:0;height:1.5pt" o:hralign="center" o:hrstd="t" o:hr="t" fillcolor="#a0a0a0" stroked="f"/>
        </w:pict>
      </w:r>
    </w:p>
    <w:p w14:paraId="5DFD2DAE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11. Individuální vzdělávání</w:t>
      </w:r>
    </w:p>
    <w:p w14:paraId="54CE4A3F" w14:textId="77777777" w:rsidR="001538F8" w:rsidRPr="001538F8" w:rsidRDefault="001538F8" w:rsidP="001538F8">
      <w:r w:rsidRPr="001538F8">
        <w:t>Zákonný zástupce může požádat o individuální vzdělávání dítěte plnícího povinné předškolní vzdělávání za podmínek stanovených školským zákonem.</w:t>
      </w:r>
    </w:p>
    <w:p w14:paraId="09032B28" w14:textId="77777777" w:rsidR="001538F8" w:rsidRPr="001538F8" w:rsidRDefault="001538F8" w:rsidP="001538F8">
      <w:r w:rsidRPr="001538F8">
        <w:t>Žádost musí být podána ve lhůtách stanovených právními předpisy a musí obsahovat všechny zákonem požadované náležitosti.</w:t>
      </w:r>
    </w:p>
    <w:p w14:paraId="599B4FF5" w14:textId="77777777" w:rsidR="001538F8" w:rsidRPr="001538F8" w:rsidRDefault="001538F8" w:rsidP="001538F8">
      <w:r w:rsidRPr="001538F8">
        <w:t>Mateřská škola ověřuje úroveň osvojování očekávaných výstupů dítěte způsobem a v termínech stanovených ředitelkou školy.</w:t>
      </w:r>
    </w:p>
    <w:p w14:paraId="36574D36" w14:textId="77777777" w:rsidR="001538F8" w:rsidRPr="001538F8" w:rsidRDefault="00000000" w:rsidP="001538F8">
      <w:r>
        <w:pict w14:anchorId="21B21344">
          <v:rect id="_x0000_i1032" style="width:0;height:1.5pt" o:hralign="center" o:hrstd="t" o:hr="t" fillcolor="#a0a0a0" stroked="f"/>
        </w:pict>
      </w:r>
    </w:p>
    <w:p w14:paraId="4E39D6F9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12. Úplata za předškolní vzdělávání a stravování</w:t>
      </w:r>
    </w:p>
    <w:p w14:paraId="1BF8FDCE" w14:textId="77777777" w:rsidR="001538F8" w:rsidRPr="001538F8" w:rsidRDefault="001538F8" w:rsidP="001538F8">
      <w:r w:rsidRPr="001538F8">
        <w:t>Výše úplaty za předškolní vzdělávání je stanovena ředitelkou školy v souladu s platnými právními předpisy.</w:t>
      </w:r>
    </w:p>
    <w:p w14:paraId="3A2D782A" w14:textId="77777777" w:rsidR="001538F8" w:rsidRPr="001538F8" w:rsidRDefault="001538F8" w:rsidP="001538F8">
      <w:r w:rsidRPr="001538F8">
        <w:t>Podmínky úhrady školného a stravného, včetně termínů splatnosti, upravuje samostatný vnitřní předpis školy a smlouva uzavřená mezi školou a zákonnými zástupci dítěte.</w:t>
      </w:r>
    </w:p>
    <w:p w14:paraId="7D67C32A" w14:textId="76DB8F38" w:rsidR="001538F8" w:rsidRPr="001538F8" w:rsidRDefault="001538F8" w:rsidP="001538F8">
      <w:r w:rsidRPr="001538F8">
        <w:t xml:space="preserve">Osvobození od úplaty nebo její snížení </w:t>
      </w:r>
      <w:r w:rsidR="007031E8">
        <w:t>je možné nastavit individuálně na základě domluvy s ředitelkou školy</w:t>
      </w:r>
      <w:r w:rsidRPr="001538F8">
        <w:t>.</w:t>
      </w:r>
    </w:p>
    <w:p w14:paraId="10B70F48" w14:textId="77777777" w:rsidR="001538F8" w:rsidRPr="001538F8" w:rsidRDefault="00000000" w:rsidP="001538F8">
      <w:r>
        <w:pict w14:anchorId="4799E1F5">
          <v:rect id="_x0000_i1033" style="width:0;height:1.5pt" o:hralign="center" o:hrstd="t" o:hr="t" fillcolor="#a0a0a0" stroked="f"/>
        </w:pict>
      </w:r>
    </w:p>
    <w:p w14:paraId="59D1FBB8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lastRenderedPageBreak/>
        <w:t>13. Bezpečnost a ochrana zdraví dětí</w:t>
      </w:r>
    </w:p>
    <w:p w14:paraId="67B2B562" w14:textId="71B60174" w:rsidR="001538F8" w:rsidRPr="001538F8" w:rsidRDefault="001538F8" w:rsidP="001538F8">
      <w:r w:rsidRPr="001538F8">
        <w:t>Mateřská škola zajišťuje bezpečnost a ochranu zdraví dětí po celou dobu jejich pobytu ve škole</w:t>
      </w:r>
      <w:r w:rsidR="00341E3F">
        <w:t xml:space="preserve">. Při akcích školy, kde je přítomen zákonný zástupce či osoba pověřená vyzvednutím dítěte, přebírá odpovědnost za dítě zákonný zástupce či tato pověřená osoba. </w:t>
      </w:r>
    </w:p>
    <w:p w14:paraId="4DE54DE3" w14:textId="77777777" w:rsidR="001538F8" w:rsidRPr="001538F8" w:rsidRDefault="001538F8" w:rsidP="001538F8">
      <w:r w:rsidRPr="001538F8">
        <w:t>Pedagogičtí pracovníci vykonávají nad dětmi dohled v souladu s právními předpisy a přijímají opatření k předcházení rizikům.</w:t>
      </w:r>
    </w:p>
    <w:p w14:paraId="70E9DCC5" w14:textId="77777777" w:rsidR="001538F8" w:rsidRPr="001538F8" w:rsidRDefault="001538F8" w:rsidP="001538F8">
      <w:r w:rsidRPr="001538F8">
        <w:t>Dítě může být do mateřské školy přijato pouze tehdy, je-li zdravotně způsobilé účastnit se kolektivního vzdělávání a nevykazuje známky infekčního onemocnění ani jiného onemocnění, které by mohlo ohrozit zdraví ostatních dětí nebo zaměstnanců školy.</w:t>
      </w:r>
    </w:p>
    <w:p w14:paraId="56C77391" w14:textId="77777777" w:rsidR="001538F8" w:rsidRPr="001538F8" w:rsidRDefault="001538F8" w:rsidP="001538F8">
      <w:r w:rsidRPr="001538F8">
        <w:t>Při úrazu nebo náhlém onemocnění dítěte škola neprodleně informuje zákonného zástupce a zajistí nezbytnou první pomoc.</w:t>
      </w:r>
    </w:p>
    <w:p w14:paraId="3CA96136" w14:textId="77777777" w:rsidR="001538F8" w:rsidRPr="001538F8" w:rsidRDefault="00000000" w:rsidP="001538F8">
      <w:r>
        <w:pict w14:anchorId="757E4E11">
          <v:rect id="_x0000_i1034" style="width:0;height:1.5pt" o:hralign="center" o:hrstd="t" o:hr="t" fillcolor="#a0a0a0" stroked="f"/>
        </w:pict>
      </w:r>
    </w:p>
    <w:p w14:paraId="49031ECC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14. Ochrana před rizikovým chováním</w:t>
      </w:r>
    </w:p>
    <w:p w14:paraId="17C14B35" w14:textId="77777777" w:rsidR="001538F8" w:rsidRPr="001538F8" w:rsidRDefault="001538F8" w:rsidP="001538F8">
      <w:r w:rsidRPr="001538F8">
        <w:t>Mateřská škola vytváří bezpečné prostředí podporující zdravý vývoj dítěte a předchází všem formám rizikového chování.</w:t>
      </w:r>
    </w:p>
    <w:p w14:paraId="6D6EF496" w14:textId="77777777" w:rsidR="001538F8" w:rsidRPr="001538F8" w:rsidRDefault="001538F8" w:rsidP="001538F8">
      <w:r w:rsidRPr="001538F8">
        <w:t>Pedagogičtí pracovníci věnují zvýšenou pozornost prevenci šikany, diskriminace, násilí, nevhodného chování a dalších sociálně patologických jevů.</w:t>
      </w:r>
    </w:p>
    <w:p w14:paraId="54AA1182" w14:textId="77777777" w:rsidR="001538F8" w:rsidRPr="001538F8" w:rsidRDefault="001538F8" w:rsidP="001538F8">
      <w:r w:rsidRPr="001538F8">
        <w:t>V případě zjištění závažných skutečností škola postupuje podle platných právních předpisů a vnitřních předpisů školy.</w:t>
      </w:r>
    </w:p>
    <w:p w14:paraId="1B6E7B2D" w14:textId="77777777" w:rsidR="001538F8" w:rsidRPr="001538F8" w:rsidRDefault="00000000" w:rsidP="001538F8">
      <w:r>
        <w:pict w14:anchorId="0985C8C2">
          <v:rect id="_x0000_i1035" style="width:0;height:1.5pt" o:hralign="center" o:hrstd="t" o:hr="t" fillcolor="#a0a0a0" stroked="f"/>
        </w:pict>
      </w:r>
    </w:p>
    <w:p w14:paraId="787823BE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15. Zacházení s majetkem školy</w:t>
      </w:r>
    </w:p>
    <w:p w14:paraId="34002B48" w14:textId="04182891" w:rsidR="001538F8" w:rsidRPr="001538F8" w:rsidRDefault="001538F8" w:rsidP="001538F8">
      <w:r w:rsidRPr="001538F8">
        <w:t>Děti jsou vedeny k šetrnému zacházení s vybavením školy,</w:t>
      </w:r>
      <w:r w:rsidR="00341E3F">
        <w:t xml:space="preserve"> hračkami</w:t>
      </w:r>
      <w:r w:rsidRPr="001538F8">
        <w:t>, učebními pomůckami i prostředím mateřské školy.</w:t>
      </w:r>
    </w:p>
    <w:p w14:paraId="05893B5B" w14:textId="77777777" w:rsidR="001538F8" w:rsidRPr="001538F8" w:rsidRDefault="001538F8" w:rsidP="001538F8">
      <w:r w:rsidRPr="001538F8">
        <w:t>Zákonní zástupci odpovídají za škodu způsobenou dítětem v případech stanovených právními předpisy.</w:t>
      </w:r>
    </w:p>
    <w:p w14:paraId="7CB6CF7F" w14:textId="77777777" w:rsidR="001538F8" w:rsidRPr="001538F8" w:rsidRDefault="00000000" w:rsidP="001538F8">
      <w:r>
        <w:pict w14:anchorId="6C736136">
          <v:rect id="_x0000_i1036" style="width:0;height:1.5pt" o:hralign="center" o:hrstd="t" o:hr="t" fillcolor="#a0a0a0" stroked="f"/>
        </w:pict>
      </w:r>
    </w:p>
    <w:p w14:paraId="0C43393F" w14:textId="77777777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16. Přerušení nebo omezení provozu mateřské školy</w:t>
      </w:r>
    </w:p>
    <w:p w14:paraId="09F7CDFA" w14:textId="77777777" w:rsidR="001538F8" w:rsidRPr="001538F8" w:rsidRDefault="001538F8" w:rsidP="001538F8">
      <w:r w:rsidRPr="001538F8">
        <w:t>Provoz mateřské školy může být v období školních prázdnin nebo z jiných závažných organizačních, technických či provozních důvodů dočasně přerušen nebo omezen.</w:t>
      </w:r>
    </w:p>
    <w:p w14:paraId="02A5AA1E" w14:textId="77777777" w:rsidR="001538F8" w:rsidRPr="001538F8" w:rsidRDefault="001538F8" w:rsidP="001538F8">
      <w:r w:rsidRPr="001538F8">
        <w:t>O přerušení nebo omezení provozu rozhoduje ředitelka školy v souladu s platnými právními předpisy.</w:t>
      </w:r>
    </w:p>
    <w:p w14:paraId="287C0084" w14:textId="77777777" w:rsidR="001538F8" w:rsidRPr="001538F8" w:rsidRDefault="001538F8" w:rsidP="001538F8">
      <w:r w:rsidRPr="001538F8">
        <w:t>Zákonní zástupci jsou o době, rozsahu a důvodu přerušení nebo omezení provozu informováni v dostatečném předstihu prostřednictvím informačního systému školy, webových stránek školy a informační nástěnky.</w:t>
      </w:r>
    </w:p>
    <w:p w14:paraId="1EC1658B" w14:textId="3012770C" w:rsidR="001538F8" w:rsidRPr="001538F8" w:rsidRDefault="001538F8" w:rsidP="001538F8">
      <w:r w:rsidRPr="001538F8">
        <w:t>Tato formulace nahrazuje dřívější pevně stanovené období uzavření mateřské školy a odpovídá požadavkům České školní inspekce</w:t>
      </w:r>
      <w:r w:rsidR="00341E3F">
        <w:t>.</w:t>
      </w:r>
    </w:p>
    <w:p w14:paraId="2957923B" w14:textId="77777777" w:rsidR="001538F8" w:rsidRDefault="001538F8" w:rsidP="001538F8">
      <w:pPr>
        <w:rPr>
          <w:b/>
          <w:bCs/>
        </w:rPr>
      </w:pPr>
    </w:p>
    <w:p w14:paraId="3160656B" w14:textId="77777777" w:rsidR="001538F8" w:rsidRDefault="001538F8" w:rsidP="001538F8">
      <w:pPr>
        <w:rPr>
          <w:b/>
          <w:bCs/>
        </w:rPr>
      </w:pPr>
    </w:p>
    <w:p w14:paraId="4248F706" w14:textId="77777777" w:rsidR="00341E3F" w:rsidRDefault="00341E3F" w:rsidP="001538F8">
      <w:pPr>
        <w:rPr>
          <w:b/>
          <w:bCs/>
        </w:rPr>
      </w:pPr>
    </w:p>
    <w:p w14:paraId="2AB8B16E" w14:textId="77777777" w:rsidR="00341E3F" w:rsidRDefault="00341E3F" w:rsidP="001538F8">
      <w:pPr>
        <w:rPr>
          <w:b/>
          <w:bCs/>
        </w:rPr>
      </w:pPr>
    </w:p>
    <w:p w14:paraId="7C613A9E" w14:textId="1F91A47F" w:rsidR="001538F8" w:rsidRPr="001538F8" w:rsidRDefault="001538F8" w:rsidP="001538F8">
      <w:pPr>
        <w:rPr>
          <w:b/>
          <w:bCs/>
        </w:rPr>
      </w:pPr>
      <w:r w:rsidRPr="001538F8">
        <w:rPr>
          <w:b/>
          <w:bCs/>
        </w:rPr>
        <w:t>17. Závěrečná ustanovení</w:t>
      </w:r>
    </w:p>
    <w:p w14:paraId="3912B749" w14:textId="77777777" w:rsidR="001538F8" w:rsidRPr="001538F8" w:rsidRDefault="001538F8" w:rsidP="001538F8">
      <w:r w:rsidRPr="001538F8">
        <w:t xml:space="preserve">Tento školní řád nabývá účinnosti dne </w:t>
      </w:r>
      <w:r w:rsidRPr="001538F8">
        <w:rPr>
          <w:b/>
          <w:bCs/>
        </w:rPr>
        <w:t>1. září 2026</w:t>
      </w:r>
      <w:r w:rsidRPr="001538F8">
        <w:t>.</w:t>
      </w:r>
    </w:p>
    <w:p w14:paraId="1E0E36FA" w14:textId="77777777" w:rsidR="001538F8" w:rsidRPr="001538F8" w:rsidRDefault="001538F8" w:rsidP="001538F8">
      <w:r w:rsidRPr="001538F8">
        <w:t>Ruší se předchozí znění Školního řádu mateřské školy.</w:t>
      </w:r>
    </w:p>
    <w:p w14:paraId="225FC4ED" w14:textId="77777777" w:rsidR="001538F8" w:rsidRPr="001538F8" w:rsidRDefault="001538F8" w:rsidP="001538F8">
      <w:r w:rsidRPr="001538F8">
        <w:t>Školní řád je závazný pro všechny zaměstnance školy, děti a jejich zákonné zástupce.</w:t>
      </w:r>
    </w:p>
    <w:p w14:paraId="4F12831A" w14:textId="77777777" w:rsidR="001538F8" w:rsidRPr="001538F8" w:rsidRDefault="001538F8" w:rsidP="001538F8">
      <w:r w:rsidRPr="001538F8">
        <w:t>Školní řád je zveřejněn v prostorách školy a způsobem umožňujícím dálkový přístup na webových stránkách školy.</w:t>
      </w:r>
    </w:p>
    <w:p w14:paraId="143C4F78" w14:textId="77777777" w:rsidR="001538F8" w:rsidRPr="001538F8" w:rsidRDefault="00000000" w:rsidP="001538F8">
      <w:r>
        <w:pict w14:anchorId="46ECB40A">
          <v:rect id="_x0000_i1038" style="width:0;height:1.5pt" o:hralign="center" o:hrstd="t" o:hr="t" fillcolor="#a0a0a0" stroked="f"/>
        </w:pict>
      </w:r>
    </w:p>
    <w:p w14:paraId="68C16BF5" w14:textId="77777777" w:rsidR="001538F8" w:rsidRPr="001538F8" w:rsidRDefault="001538F8" w:rsidP="001538F8">
      <w:r w:rsidRPr="001538F8">
        <w:rPr>
          <w:b/>
          <w:bCs/>
        </w:rPr>
        <w:t>Číslo jednací:</w:t>
      </w:r>
      <w:r w:rsidRPr="001538F8">
        <w:t xml:space="preserve"> 4/2026</w:t>
      </w:r>
    </w:p>
    <w:p w14:paraId="5F578D23" w14:textId="77777777" w:rsidR="001538F8" w:rsidRPr="001538F8" w:rsidRDefault="001538F8" w:rsidP="001538F8">
      <w:r w:rsidRPr="001538F8">
        <w:rPr>
          <w:b/>
          <w:bCs/>
        </w:rPr>
        <w:t>Účinnost od:</w:t>
      </w:r>
      <w:r w:rsidRPr="001538F8">
        <w:t xml:space="preserve"> 1. září 2026</w:t>
      </w:r>
    </w:p>
    <w:p w14:paraId="3CCE7093" w14:textId="77777777" w:rsidR="001538F8" w:rsidRPr="001538F8" w:rsidRDefault="001538F8" w:rsidP="001538F8">
      <w:r w:rsidRPr="001538F8">
        <w:rPr>
          <w:b/>
          <w:bCs/>
        </w:rPr>
        <w:t>V Humpolci dne:</w:t>
      </w:r>
      <w:r w:rsidRPr="001538F8">
        <w:t xml:space="preserve"> 1. září 2026</w:t>
      </w:r>
    </w:p>
    <w:p w14:paraId="56C190B7" w14:textId="77777777" w:rsidR="001538F8" w:rsidRPr="001538F8" w:rsidRDefault="001538F8" w:rsidP="001538F8">
      <w:r w:rsidRPr="001538F8">
        <w:rPr>
          <w:b/>
          <w:bCs/>
        </w:rPr>
        <w:t>Ing. Helena Kottová</w:t>
      </w:r>
      <w:r w:rsidRPr="001538F8">
        <w:br/>
      </w:r>
      <w:r w:rsidRPr="001538F8">
        <w:rPr>
          <w:i/>
          <w:iCs/>
        </w:rPr>
        <w:t>ředitelka školy</w:t>
      </w:r>
    </w:p>
    <w:p w14:paraId="688062D7" w14:textId="77777777" w:rsidR="001538F8" w:rsidRDefault="001538F8" w:rsidP="003E2731"/>
    <w:p w14:paraId="3D06646C" w14:textId="77777777" w:rsidR="001538F8" w:rsidRDefault="001538F8" w:rsidP="003E2731"/>
    <w:sectPr w:rsidR="001538F8" w:rsidSect="003E2731">
      <w:headerReference w:type="default" r:id="rId7"/>
      <w:footerReference w:type="default" r:id="rId8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DB95A" w14:textId="77777777" w:rsidR="00327119" w:rsidRDefault="00327119" w:rsidP="00F909CA">
      <w:pPr>
        <w:spacing w:after="0" w:line="240" w:lineRule="auto"/>
      </w:pPr>
      <w:r>
        <w:separator/>
      </w:r>
    </w:p>
  </w:endnote>
  <w:endnote w:type="continuationSeparator" w:id="0">
    <w:p w14:paraId="235E0A38" w14:textId="77777777" w:rsidR="00327119" w:rsidRDefault="00327119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6BBA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3DD579" wp14:editId="11337573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AA3F" w14:textId="77777777" w:rsidR="00327119" w:rsidRDefault="00327119" w:rsidP="00F909CA">
      <w:pPr>
        <w:spacing w:after="0" w:line="240" w:lineRule="auto"/>
      </w:pPr>
      <w:r>
        <w:separator/>
      </w:r>
    </w:p>
  </w:footnote>
  <w:footnote w:type="continuationSeparator" w:id="0">
    <w:p w14:paraId="14C7ED0F" w14:textId="77777777" w:rsidR="00327119" w:rsidRDefault="00327119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C6C1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47DEEC" wp14:editId="1C3FE4EB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82BFB"/>
    <w:multiLevelType w:val="multilevel"/>
    <w:tmpl w:val="F12C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F245B"/>
    <w:multiLevelType w:val="multilevel"/>
    <w:tmpl w:val="DB44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00380"/>
    <w:multiLevelType w:val="multilevel"/>
    <w:tmpl w:val="FF92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751D19"/>
    <w:multiLevelType w:val="multilevel"/>
    <w:tmpl w:val="F99C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BF4EFC"/>
    <w:multiLevelType w:val="multilevel"/>
    <w:tmpl w:val="C6A2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757EA5"/>
    <w:multiLevelType w:val="multilevel"/>
    <w:tmpl w:val="912E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396443"/>
    <w:multiLevelType w:val="multilevel"/>
    <w:tmpl w:val="6FCC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065819">
    <w:abstractNumId w:val="5"/>
  </w:num>
  <w:num w:numId="2" w16cid:durableId="824781605">
    <w:abstractNumId w:val="3"/>
  </w:num>
  <w:num w:numId="3" w16cid:durableId="639699239">
    <w:abstractNumId w:val="4"/>
  </w:num>
  <w:num w:numId="4" w16cid:durableId="1098016568">
    <w:abstractNumId w:val="2"/>
  </w:num>
  <w:num w:numId="5" w16cid:durableId="1990942880">
    <w:abstractNumId w:val="0"/>
  </w:num>
  <w:num w:numId="6" w16cid:durableId="1654797735">
    <w:abstractNumId w:val="1"/>
  </w:num>
  <w:num w:numId="7" w16cid:durableId="1088212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38F8"/>
    <w:rsid w:val="00155294"/>
    <w:rsid w:val="001F6A8A"/>
    <w:rsid w:val="00212209"/>
    <w:rsid w:val="00293424"/>
    <w:rsid w:val="00327119"/>
    <w:rsid w:val="0033099A"/>
    <w:rsid w:val="00341E3F"/>
    <w:rsid w:val="003E2731"/>
    <w:rsid w:val="004F3D88"/>
    <w:rsid w:val="00500153"/>
    <w:rsid w:val="005C6464"/>
    <w:rsid w:val="006028BD"/>
    <w:rsid w:val="0061103B"/>
    <w:rsid w:val="006507BE"/>
    <w:rsid w:val="0065210F"/>
    <w:rsid w:val="007031E8"/>
    <w:rsid w:val="00A24795"/>
    <w:rsid w:val="00A349C5"/>
    <w:rsid w:val="00A735B5"/>
    <w:rsid w:val="00A96218"/>
    <w:rsid w:val="00AF3AD0"/>
    <w:rsid w:val="00CD5FCE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D1B13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21</TotalTime>
  <Pages>7</Pages>
  <Words>1713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dcterms:created xsi:type="dcterms:W3CDTF">2026-08-07T20:37:00Z</dcterms:created>
  <dcterms:modified xsi:type="dcterms:W3CDTF">2026-08-16T17:33:00Z</dcterms:modified>
</cp:coreProperties>
</file>