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DE94" w14:textId="77777777" w:rsidR="002F6779" w:rsidRPr="002F6779" w:rsidRDefault="002F6779" w:rsidP="002F6779">
      <w:pPr>
        <w:jc w:val="center"/>
        <w:rPr>
          <w:b/>
          <w:bCs/>
        </w:rPr>
      </w:pPr>
      <w:r w:rsidRPr="002F6779">
        <w:rPr>
          <w:b/>
          <w:bCs/>
        </w:rPr>
        <w:t>ŠKOLNÍ ŘÁD ZÁKLADNÍ ŠKOLY</w:t>
      </w:r>
    </w:p>
    <w:p w14:paraId="517CA643" w14:textId="77777777" w:rsidR="002F6779" w:rsidRDefault="002F6779" w:rsidP="002F6779">
      <w:pPr>
        <w:jc w:val="center"/>
        <w:rPr>
          <w:b/>
          <w:bCs/>
        </w:rPr>
      </w:pPr>
      <w:r w:rsidRPr="002F6779">
        <w:rPr>
          <w:b/>
          <w:bCs/>
        </w:rPr>
        <w:t>(vydaný podle § 30 zákona č. 561/2004 Sb., školský zákon, ve znění pozdějších předpisů)</w:t>
      </w:r>
    </w:p>
    <w:p w14:paraId="360331A8" w14:textId="77777777" w:rsidR="002F6779" w:rsidRDefault="002F6779" w:rsidP="002F6779">
      <w:pPr>
        <w:jc w:val="center"/>
        <w:rPr>
          <w:b/>
          <w:bCs/>
        </w:rPr>
      </w:pPr>
      <w:r w:rsidRPr="002F6779">
        <w:rPr>
          <w:b/>
          <w:bCs/>
        </w:rPr>
        <w:t xml:space="preserve">Mateřská škola a Základní škola </w:t>
      </w:r>
      <w:proofErr w:type="spellStart"/>
      <w:r w:rsidRPr="002F6779">
        <w:rPr>
          <w:b/>
          <w:bCs/>
        </w:rPr>
        <w:t>Questo</w:t>
      </w:r>
      <w:proofErr w:type="spellEnd"/>
    </w:p>
    <w:p w14:paraId="3394C14A" w14:textId="77777777" w:rsidR="002F6779" w:rsidRDefault="002F6779" w:rsidP="002F6779">
      <w:pPr>
        <w:jc w:val="center"/>
        <w:rPr>
          <w:b/>
          <w:bCs/>
        </w:rPr>
      </w:pPr>
      <w:r>
        <w:rPr>
          <w:b/>
          <w:bCs/>
        </w:rPr>
        <w:t>5/2026</w:t>
      </w:r>
    </w:p>
    <w:p w14:paraId="6CC803C1" w14:textId="77777777" w:rsidR="002F6779" w:rsidRPr="002F6779" w:rsidRDefault="002F6779" w:rsidP="002F6779">
      <w:pPr>
        <w:rPr>
          <w:b/>
          <w:bCs/>
        </w:rPr>
      </w:pPr>
    </w:p>
    <w:p w14:paraId="5044F514" w14:textId="77777777" w:rsidR="002F6779" w:rsidRPr="002F6779" w:rsidRDefault="002F6779" w:rsidP="002F6779">
      <w:r w:rsidRPr="002F6779">
        <w:t>Školní 594, 396 01 Humpolec</w:t>
      </w:r>
    </w:p>
    <w:p w14:paraId="007AE4C0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Vydala:</w:t>
      </w:r>
    </w:p>
    <w:p w14:paraId="05A63D1F" w14:textId="77777777" w:rsidR="002F6779" w:rsidRPr="002F6779" w:rsidRDefault="002F6779" w:rsidP="002F6779">
      <w:r w:rsidRPr="002F6779">
        <w:rPr>
          <w:b/>
          <w:bCs/>
        </w:rPr>
        <w:t>Ing. Helena Kottová</w:t>
      </w:r>
      <w:r w:rsidRPr="002F6779">
        <w:br/>
        <w:t xml:space="preserve">ředitelka Mateřské školy a Základní školy </w:t>
      </w:r>
      <w:proofErr w:type="spellStart"/>
      <w:r w:rsidRPr="002F6779">
        <w:t>Questo</w:t>
      </w:r>
      <w:proofErr w:type="spellEnd"/>
    </w:p>
    <w:p w14:paraId="5583778C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Číslo jednací:</w:t>
      </w:r>
    </w:p>
    <w:p w14:paraId="2F8E1E6B" w14:textId="77777777" w:rsidR="002F6779" w:rsidRPr="002F6779" w:rsidRDefault="002F6779" w:rsidP="002F6779">
      <w:r w:rsidRPr="002F6779">
        <w:rPr>
          <w:b/>
          <w:bCs/>
        </w:rPr>
        <w:t>5/2026</w:t>
      </w:r>
    </w:p>
    <w:p w14:paraId="7A31C051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Účinnost od:</w:t>
      </w:r>
    </w:p>
    <w:p w14:paraId="61ABCE46" w14:textId="77777777" w:rsidR="002F6779" w:rsidRPr="002F6779" w:rsidRDefault="002F6779" w:rsidP="002F6779">
      <w:r w:rsidRPr="002F6779">
        <w:rPr>
          <w:b/>
          <w:bCs/>
        </w:rPr>
        <w:t>1. září 2026</w:t>
      </w:r>
    </w:p>
    <w:p w14:paraId="17152E2C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Projednáno pedagogickou radou dne:</w:t>
      </w:r>
    </w:p>
    <w:p w14:paraId="22990030" w14:textId="77777777" w:rsidR="002F6779" w:rsidRPr="002F6779" w:rsidRDefault="002F6779" w:rsidP="002F6779">
      <w:r>
        <w:t>24.</w:t>
      </w:r>
      <w:r w:rsidR="009F62ED">
        <w:t>8</w:t>
      </w:r>
      <w:r>
        <w:t>.2026</w:t>
      </w:r>
    </w:p>
    <w:p w14:paraId="62A8FFBC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Závaznost:</w:t>
      </w:r>
    </w:p>
    <w:p w14:paraId="0867C862" w14:textId="77777777" w:rsidR="002F6779" w:rsidRPr="002F6779" w:rsidRDefault="002F6779" w:rsidP="002F6779">
      <w:r w:rsidRPr="002F6779">
        <w:t>Školní řád je závazný pro všechny zaměstnance školy, žáky a jejich zákonné zástupce.</w:t>
      </w:r>
    </w:p>
    <w:p w14:paraId="107F1F76" w14:textId="77777777" w:rsidR="002F6779" w:rsidRPr="00EC291E" w:rsidRDefault="00000000" w:rsidP="002F6779">
      <w:r>
        <w:pict w14:anchorId="1B00DC7D">
          <v:rect id="_x0000_i1025" style="width:0;height:1.5pt" o:hralign="center" o:hrstd="t" o:hr="t" fillcolor="#a0a0a0" stroked="f"/>
        </w:pict>
      </w:r>
    </w:p>
    <w:p w14:paraId="77E6ACC2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Úv</w:t>
      </w:r>
      <w:r w:rsidR="00EC291E">
        <w:rPr>
          <w:b/>
          <w:bCs/>
        </w:rPr>
        <w:t>od</w:t>
      </w:r>
      <w:r w:rsidRPr="002F6779">
        <w:rPr>
          <w:b/>
          <w:bCs/>
        </w:rPr>
        <w:t>ní ustanovení</w:t>
      </w:r>
    </w:p>
    <w:p w14:paraId="677E85D6" w14:textId="77777777" w:rsidR="002F6779" w:rsidRPr="002F6779" w:rsidRDefault="002F6779" w:rsidP="002F6779">
      <w:r w:rsidRPr="002F6779">
        <w:t xml:space="preserve">Ředitelka Mateřské školy a Základní školy </w:t>
      </w:r>
      <w:proofErr w:type="spellStart"/>
      <w:r w:rsidRPr="002F6779">
        <w:t>Questo</w:t>
      </w:r>
      <w:proofErr w:type="spellEnd"/>
      <w:r w:rsidRPr="002F6779">
        <w:t xml:space="preserve"> vydává v souladu s § 30 zákona č. 561/2004 Sb., školský zákon, ve znění pozdějších předpisů, tento Školní řád základní školy.</w:t>
      </w:r>
    </w:p>
    <w:p w14:paraId="7BE14A37" w14:textId="77777777" w:rsidR="002F6779" w:rsidRPr="002F6779" w:rsidRDefault="002F6779" w:rsidP="002F6779">
      <w:r w:rsidRPr="002F6779">
        <w:t>Školní řád upravuje práva a povinnosti žáků a jejich zákonných zástupců, pravidla vzájemných vztahů mezi všemi účastníky vzdělávání, organizaci provozu školy, podmínky zajištění bezpečnosti a ochrany zdraví, ochranu před rizikovým chováním, pravidla zacházení s majetkem školy a zásady hodnocení výsledků vzdělávání.</w:t>
      </w:r>
    </w:p>
    <w:p w14:paraId="0CE91A44" w14:textId="77777777" w:rsidR="002F6779" w:rsidRPr="002F6779" w:rsidRDefault="002F6779" w:rsidP="002F6779">
      <w:r w:rsidRPr="002F6779">
        <w:t>Školní řád je vydáván v souladu s platnými právními předpisy České republiky a navazuje na Školní vzdělávací program základní školy.</w:t>
      </w:r>
    </w:p>
    <w:p w14:paraId="65A166F6" w14:textId="77777777" w:rsidR="003E2731" w:rsidRDefault="003E2731" w:rsidP="003E2731"/>
    <w:p w14:paraId="7BF7D769" w14:textId="77777777" w:rsidR="00AE46A0" w:rsidRDefault="00AE46A0" w:rsidP="003E2731"/>
    <w:p w14:paraId="6E0FD47F" w14:textId="77777777" w:rsidR="00AE46A0" w:rsidRDefault="00AE46A0" w:rsidP="003E2731"/>
    <w:p w14:paraId="705807FE" w14:textId="77777777" w:rsidR="00EC291E" w:rsidRDefault="00EC291E" w:rsidP="003E2731"/>
    <w:p w14:paraId="7C377EDA" w14:textId="77777777" w:rsidR="00EC291E" w:rsidRDefault="00EC291E" w:rsidP="003E2731"/>
    <w:p w14:paraId="780A5A77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lastRenderedPageBreak/>
        <w:t>I.2 Práva a povinnosti žáků a jejich zákonných zástupců</w:t>
      </w:r>
    </w:p>
    <w:p w14:paraId="403D8F60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Práva žáků</w:t>
      </w:r>
    </w:p>
    <w:p w14:paraId="14B2315E" w14:textId="77777777" w:rsidR="002F6779" w:rsidRPr="002F6779" w:rsidRDefault="002F6779" w:rsidP="002F6779">
      <w:r w:rsidRPr="002F6779">
        <w:t>Žák má právo:</w:t>
      </w:r>
    </w:p>
    <w:p w14:paraId="131C8E4F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kvalitní základní vzdělávání podle Školního vzdělávacího programu školy, </w:t>
      </w:r>
    </w:p>
    <w:p w14:paraId="498C3827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rovný přístup ke vzdělávání bez jakékoli diskriminace, </w:t>
      </w:r>
    </w:p>
    <w:p w14:paraId="235306A3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respektování své osobnosti, důstojnosti, individuálních potřeb, schopností a tempa vzdělávání, </w:t>
      </w:r>
    </w:p>
    <w:p w14:paraId="43326638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bezpečné, podnětné a respektující školní prostředí, </w:t>
      </w:r>
    </w:p>
    <w:p w14:paraId="7F88455C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informace o průběhu a výsledcích svého vzdělávání, </w:t>
      </w:r>
    </w:p>
    <w:p w14:paraId="29D9E484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vyjadřovat přiměřeným způsobem svůj názor ke všem záležitostem, které se týkají jeho vzdělávání; jeho vyjádřením je věnována pozornost odpovídající věku a stupni jeho vývoje, </w:t>
      </w:r>
    </w:p>
    <w:p w14:paraId="27206CCD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požádat pedagogického pracovníka o pomoc nebo radu při řešení vzdělávacích, osobních nebo sociálních obtíží, </w:t>
      </w:r>
    </w:p>
    <w:p w14:paraId="21FACDF0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ochranu před všemi formami diskriminace, násilí, šikany, ponižování, zneužívání a dalšími rizikovými jevy, </w:t>
      </w:r>
    </w:p>
    <w:p w14:paraId="2DBB4562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na ochranu osobních údajů v souladu s platnými právními předpisy, </w:t>
      </w:r>
    </w:p>
    <w:p w14:paraId="0461883D" w14:textId="77777777" w:rsidR="002F6779" w:rsidRPr="002F6779" w:rsidRDefault="002F6779" w:rsidP="002F6779">
      <w:pPr>
        <w:numPr>
          <w:ilvl w:val="0"/>
          <w:numId w:val="1"/>
        </w:numPr>
      </w:pPr>
      <w:r w:rsidRPr="002F6779">
        <w:t xml:space="preserve">využívat školní poradenské služby v rozsahu stanoveném právními předpisy. </w:t>
      </w:r>
    </w:p>
    <w:p w14:paraId="2CB43226" w14:textId="77777777" w:rsidR="002F6779" w:rsidRPr="002F6779" w:rsidRDefault="002F6779" w:rsidP="002F6779">
      <w:r w:rsidRPr="002F6779">
        <w:t>Při vzdělávání jsou respektována práva dítěte vyplývající z Úmluvy o právech dítěte, Listiny základních práv a svobod a školského zákona.</w:t>
      </w:r>
    </w:p>
    <w:p w14:paraId="17F4B92B" w14:textId="77777777" w:rsidR="002F6779" w:rsidRPr="002F6779" w:rsidRDefault="00000000" w:rsidP="002F6779">
      <w:r>
        <w:pict w14:anchorId="0B176441">
          <v:rect id="_x0000_i1026" style="width:0;height:1.5pt" o:hralign="center" o:hrstd="t" o:hr="t" fillcolor="#a0a0a0" stroked="f"/>
        </w:pict>
      </w:r>
    </w:p>
    <w:p w14:paraId="22706689" w14:textId="77777777" w:rsidR="002F6779" w:rsidRDefault="002F6779" w:rsidP="002F6779">
      <w:pPr>
        <w:rPr>
          <w:b/>
          <w:bCs/>
        </w:rPr>
      </w:pPr>
      <w:r w:rsidRPr="002F6779">
        <w:rPr>
          <w:b/>
          <w:bCs/>
        </w:rPr>
        <w:t>Povinnosti žáků</w:t>
      </w:r>
    </w:p>
    <w:p w14:paraId="4D1A6D49" w14:textId="77777777" w:rsidR="002F6779" w:rsidRPr="002F6779" w:rsidRDefault="002F6779" w:rsidP="002F6779">
      <w:r w:rsidRPr="002F6779">
        <w:t>Žák je povinen:</w:t>
      </w:r>
    </w:p>
    <w:p w14:paraId="09DF695B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řádně docházet do školy a aktivně se účastnit výuky, </w:t>
      </w:r>
    </w:p>
    <w:p w14:paraId="5AD987BF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připravovat se na vyučování podle svých </w:t>
      </w:r>
      <w:proofErr w:type="gramStart"/>
      <w:r w:rsidRPr="002F6779">
        <w:t>možností</w:t>
      </w:r>
      <w:r w:rsidR="00EC291E">
        <w:t xml:space="preserve">  či</w:t>
      </w:r>
      <w:proofErr w:type="gramEnd"/>
      <w:r w:rsidR="00EC291E">
        <w:t xml:space="preserve"> zadání pedagoga</w:t>
      </w:r>
    </w:p>
    <w:p w14:paraId="6639935C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dodržovat školní řád, pokyny pedagogických pracovníků a ostatních zaměstnanců školy, </w:t>
      </w:r>
    </w:p>
    <w:p w14:paraId="49D71C9E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chovat se ohleduplně, slušně a s respektem ke spolužákům i zaměstnancům školy, </w:t>
      </w:r>
    </w:p>
    <w:p w14:paraId="5C71BE53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chránit své zdraví i zdraví ostatních osob, </w:t>
      </w:r>
    </w:p>
    <w:p w14:paraId="129F69B2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 xml:space="preserve">šetrně zacházet s majetkem školy, učebními pomůckami i osobními věcmi spolužáků, </w:t>
      </w:r>
    </w:p>
    <w:p w14:paraId="08A68897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rPr>
          <w:b/>
          <w:bCs/>
        </w:rPr>
        <w:t>odpovědně využívat připravené vzdělávací prostředí, udržovat pořádek ve třídách i společných prostorách školy a po ukončení práce vracet pomůcky na určené místo tak, aby byly připraveny k dalšímu použití,</w:t>
      </w:r>
      <w:r w:rsidRPr="002F6779">
        <w:t xml:space="preserve"> </w:t>
      </w:r>
    </w:p>
    <w:p w14:paraId="77D2C1CC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lastRenderedPageBreak/>
        <w:t xml:space="preserve">bezodkladně oznámit pedagogickému pracovníkovi každý úraz nebo situaci ohrožující zdraví či bezpečnost, </w:t>
      </w:r>
    </w:p>
    <w:p w14:paraId="6B61B11C" w14:textId="77777777" w:rsidR="002F6779" w:rsidRPr="002F6779" w:rsidRDefault="002F6779" w:rsidP="002F6779">
      <w:pPr>
        <w:numPr>
          <w:ilvl w:val="0"/>
          <w:numId w:val="10"/>
        </w:numPr>
      </w:pPr>
      <w:r w:rsidRPr="002F6779">
        <w:t>nenosit do školy předměty, které mohou ohrozit bezpečnost osob nebo narušovat průběh vzdělávání.</w:t>
      </w:r>
    </w:p>
    <w:p w14:paraId="1DD45EB5" w14:textId="77777777" w:rsidR="002F6779" w:rsidRPr="002F6779" w:rsidRDefault="002F6779" w:rsidP="002F6779"/>
    <w:p w14:paraId="77421001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Mobilní telefony a elektronická zařízení</w:t>
      </w:r>
    </w:p>
    <w:p w14:paraId="3C6CF6CA" w14:textId="77777777" w:rsidR="002F6779" w:rsidRPr="002F6779" w:rsidRDefault="002F6779" w:rsidP="002F6779">
      <w:r w:rsidRPr="002F6779">
        <w:t>Žáci mohou mít mobilní telefon nebo jiné elektronické komunikační zařízení u sebe na vlastní odpovědnost.</w:t>
      </w:r>
    </w:p>
    <w:p w14:paraId="3B448A1C" w14:textId="77777777" w:rsidR="002F6779" w:rsidRPr="002F6779" w:rsidRDefault="002F6779" w:rsidP="002F6779">
      <w:r w:rsidRPr="002F6779">
        <w:t>Po dobu vyučování musí být zařízení vypnuté nebo nastavené do tichého režimu a uložené v aktovce nebo na jiném pedagogem určeném místě.</w:t>
      </w:r>
    </w:p>
    <w:p w14:paraId="4F732F22" w14:textId="77777777" w:rsidR="002F6779" w:rsidRPr="002F6779" w:rsidRDefault="002F6779" w:rsidP="002F6779">
      <w:r w:rsidRPr="002F6779">
        <w:t>Používání mobilních telefonů během vyučování, přestávek a ostatních školních činností není dovoleno, pokud pedagogický pracovník nestanoví jinak.</w:t>
      </w:r>
    </w:p>
    <w:p w14:paraId="10E418D3" w14:textId="77777777" w:rsidR="002F6779" w:rsidRPr="002F6779" w:rsidRDefault="002F6779" w:rsidP="002F6779">
      <w:r w:rsidRPr="002F6779">
        <w:t>Mobilní telefon může žák použít:</w:t>
      </w:r>
    </w:p>
    <w:p w14:paraId="19991898" w14:textId="77777777" w:rsidR="002F6779" w:rsidRPr="002F6779" w:rsidRDefault="002F6779" w:rsidP="002F6779">
      <w:pPr>
        <w:numPr>
          <w:ilvl w:val="0"/>
          <w:numId w:val="3"/>
        </w:numPr>
      </w:pPr>
      <w:r w:rsidRPr="002F6779">
        <w:t xml:space="preserve">na pokyn pedagogického pracovníka při výuce, </w:t>
      </w:r>
    </w:p>
    <w:p w14:paraId="21512CB4" w14:textId="77777777" w:rsidR="002F6779" w:rsidRPr="002F6779" w:rsidRDefault="002F6779" w:rsidP="002F6779">
      <w:pPr>
        <w:numPr>
          <w:ilvl w:val="0"/>
          <w:numId w:val="3"/>
        </w:numPr>
      </w:pPr>
      <w:r w:rsidRPr="002F6779">
        <w:t xml:space="preserve">se souhlasem pedagogického pracovníka při plnění vzdělávacích úkolů, </w:t>
      </w:r>
    </w:p>
    <w:p w14:paraId="422CB2AF" w14:textId="77777777" w:rsidR="002F6779" w:rsidRPr="002F6779" w:rsidRDefault="002F6779" w:rsidP="002F6779">
      <w:pPr>
        <w:numPr>
          <w:ilvl w:val="0"/>
          <w:numId w:val="3"/>
        </w:numPr>
      </w:pPr>
      <w:r w:rsidRPr="002F6779">
        <w:t xml:space="preserve">po předchozím souhlasu pedagogického pracovníka ke kontaktování zákonného zástupce nebo k vyřízení důležitého telefonického hovoru. </w:t>
      </w:r>
    </w:p>
    <w:p w14:paraId="47CFAD61" w14:textId="77777777" w:rsidR="002F6779" w:rsidRPr="002F6779" w:rsidRDefault="002F6779" w:rsidP="002F6779">
      <w:r w:rsidRPr="002F6779">
        <w:t>Je zakázáno pořizovat fotografie, zvukové nebo obrazové záznamy spolužáků, zaměstnanců školy nebo školních akcí bez jejich vědomí a souhlasu, pokud právní předpis nestanoví jinak.</w:t>
      </w:r>
    </w:p>
    <w:p w14:paraId="053B38DC" w14:textId="77777777" w:rsidR="002F6779" w:rsidRPr="002F6779" w:rsidRDefault="00000000" w:rsidP="002F6779">
      <w:r>
        <w:pict w14:anchorId="1B6DD7F9">
          <v:rect id="_x0000_i1027" style="width:0;height:1.5pt" o:hralign="center" o:hrstd="t" o:hr="t" fillcolor="#a0a0a0" stroked="f"/>
        </w:pict>
      </w:r>
    </w:p>
    <w:p w14:paraId="4C010280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Práva zákonných zástupců</w:t>
      </w:r>
    </w:p>
    <w:p w14:paraId="5DC9B347" w14:textId="77777777" w:rsidR="002F6779" w:rsidRPr="002F6779" w:rsidRDefault="002F6779" w:rsidP="002F6779">
      <w:r w:rsidRPr="002F6779">
        <w:t>Zákonní zástupci mají právo:</w:t>
      </w:r>
    </w:p>
    <w:p w14:paraId="1DEF8F46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na informace o průběhu a výsledcích vzdělávání svého dítěte, </w:t>
      </w:r>
    </w:p>
    <w:p w14:paraId="0A583A2A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na konzultace s pedagogickými pracovníky a ředitelkou školy, </w:t>
      </w:r>
    </w:p>
    <w:p w14:paraId="75BC068A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vyjadřovat své podněty, připomínky a návrhy k práci školy, </w:t>
      </w:r>
    </w:p>
    <w:p w14:paraId="4953DF8F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využívat školní poradenské služby, </w:t>
      </w:r>
    </w:p>
    <w:p w14:paraId="31B43B81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požádat o uvolnění žáka z vyučování podle pravidel stanovených tímto školním řádem, </w:t>
      </w:r>
    </w:p>
    <w:p w14:paraId="6A5B936F" w14:textId="77777777" w:rsidR="002F6779" w:rsidRPr="002F6779" w:rsidRDefault="002F6779" w:rsidP="002F6779">
      <w:pPr>
        <w:numPr>
          <w:ilvl w:val="0"/>
          <w:numId w:val="4"/>
        </w:numPr>
      </w:pPr>
      <w:r w:rsidRPr="002F6779">
        <w:t xml:space="preserve">být včas informováni o závažných skutečnostech týkajících se vzdělávání nebo chování dítěte. </w:t>
      </w:r>
    </w:p>
    <w:p w14:paraId="563405C7" w14:textId="77777777" w:rsidR="002F6779" w:rsidRPr="002F6779" w:rsidRDefault="00000000" w:rsidP="002F6779">
      <w:r>
        <w:pict w14:anchorId="60033470">
          <v:rect id="_x0000_i1028" style="width:0;height:1.5pt" o:hralign="center" o:hrstd="t" o:hr="t" fillcolor="#a0a0a0" stroked="f"/>
        </w:pict>
      </w:r>
    </w:p>
    <w:p w14:paraId="24CE982F" w14:textId="77777777" w:rsidR="00EC291E" w:rsidRDefault="00EC291E" w:rsidP="002F6779">
      <w:pPr>
        <w:rPr>
          <w:b/>
          <w:bCs/>
        </w:rPr>
      </w:pPr>
    </w:p>
    <w:p w14:paraId="24B10457" w14:textId="77777777" w:rsidR="00EC291E" w:rsidRDefault="00EC291E" w:rsidP="002F6779">
      <w:pPr>
        <w:rPr>
          <w:b/>
          <w:bCs/>
        </w:rPr>
      </w:pPr>
    </w:p>
    <w:p w14:paraId="36003919" w14:textId="77777777" w:rsidR="00EC291E" w:rsidRDefault="00EC291E" w:rsidP="002F6779">
      <w:pPr>
        <w:rPr>
          <w:b/>
          <w:bCs/>
        </w:rPr>
      </w:pPr>
    </w:p>
    <w:p w14:paraId="419B5677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lastRenderedPageBreak/>
        <w:t>Povinnosti zákonných zástupců</w:t>
      </w:r>
    </w:p>
    <w:p w14:paraId="7F50D9A9" w14:textId="77777777" w:rsidR="002F6779" w:rsidRPr="002F6779" w:rsidRDefault="002F6779" w:rsidP="002F6779">
      <w:r w:rsidRPr="002F6779">
        <w:t>Zákonní zástupci jsou povinni zejména:</w:t>
      </w:r>
    </w:p>
    <w:p w14:paraId="5BBB1EB4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zajistit pravidelnou docházku žáka do školy, </w:t>
      </w:r>
    </w:p>
    <w:p w14:paraId="3495D867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omlouvat nepřítomnost žáka </w:t>
      </w:r>
      <w:r w:rsidR="00EC291E">
        <w:t>prostřednictvím školy online</w:t>
      </w:r>
    </w:p>
    <w:p w14:paraId="739BA84E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informovat školu o změnách údajů vedených ve školní matrice, </w:t>
      </w:r>
    </w:p>
    <w:p w14:paraId="35949DB7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informovat školu o změně zdravotního stavu nebo jiných skutečnostech, které mohou ovlivnit vzdělávání nebo bezpečnost žáka, </w:t>
      </w:r>
    </w:p>
    <w:p w14:paraId="2173462E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spolupracovat se školou při řešení vzdělávacích a výchovných obtíží, </w:t>
      </w:r>
    </w:p>
    <w:p w14:paraId="5E581E3D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 xml:space="preserve">dostavit se do školy na vyzvání </w:t>
      </w:r>
      <w:r w:rsidR="00EC291E">
        <w:t xml:space="preserve">třídního učitele, </w:t>
      </w:r>
      <w:r w:rsidRPr="002F6779">
        <w:t xml:space="preserve">ředitelky školy k projednání závažných skutečností týkajících se vzdělávání nebo chování žáka, </w:t>
      </w:r>
    </w:p>
    <w:p w14:paraId="758CE798" w14:textId="77777777" w:rsidR="002F6779" w:rsidRPr="002F6779" w:rsidRDefault="002F6779" w:rsidP="002F6779">
      <w:pPr>
        <w:numPr>
          <w:ilvl w:val="0"/>
          <w:numId w:val="5"/>
        </w:numPr>
      </w:pPr>
      <w:r w:rsidRPr="002F6779">
        <w:t>sledovat informace školy prostřednictvím informačního systému Škola Online a dalších komunikačních kanálů školy.</w:t>
      </w:r>
    </w:p>
    <w:p w14:paraId="399D9F77" w14:textId="77777777" w:rsidR="002F6779" w:rsidRDefault="002F6779" w:rsidP="003E2731"/>
    <w:p w14:paraId="6EFB6BC6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I.3 Vzájemné vztahy žáků, zákonných zástupců a zaměstnanců školy</w:t>
      </w:r>
    </w:p>
    <w:p w14:paraId="3E627913" w14:textId="77777777" w:rsidR="002F6779" w:rsidRPr="002F6779" w:rsidRDefault="002F6779" w:rsidP="002F6779">
      <w:r w:rsidRPr="002F6779">
        <w:t>Vzájemné vztahy mezi žáky, jejich zákonnými zástupci a zaměstnanci školy jsou založeny na zásadách vzájemného respektu, důvěry, slušnosti, otevřené komunikace a dodržování pravidel občanského soužití.</w:t>
      </w:r>
    </w:p>
    <w:p w14:paraId="62CBA857" w14:textId="77777777" w:rsidR="002F6779" w:rsidRPr="002F6779" w:rsidRDefault="002F6779" w:rsidP="002F6779">
      <w:r w:rsidRPr="002F6779">
        <w:t>Všichni účastníci vzdělávání dbají na ochranu osobnosti, lidské důstojnosti a dobrého jména školy.</w:t>
      </w:r>
    </w:p>
    <w:p w14:paraId="3A05F4A9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Pedagogičtí pracovníci</w:t>
      </w:r>
    </w:p>
    <w:p w14:paraId="1187D62F" w14:textId="77777777" w:rsidR="002F6779" w:rsidRPr="002F6779" w:rsidRDefault="002F6779" w:rsidP="002F6779">
      <w:r w:rsidRPr="002F6779">
        <w:t>Pedagogičtí pracovníci jsou zejména povinni:</w:t>
      </w:r>
    </w:p>
    <w:p w14:paraId="233073EF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poskytovat žákům kvalitní vzdělávání v souladu se školním vzdělávacím programem, </w:t>
      </w:r>
    </w:p>
    <w:p w14:paraId="14DC6DC5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vytvářet bezpečné, podnětné a respektující prostředí podporující učení a osobnostní rozvoj žáků, </w:t>
      </w:r>
    </w:p>
    <w:p w14:paraId="676BDF27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chránit zdraví a bezpečnost žáků po dobu vzdělávání a při všech školních akcích, </w:t>
      </w:r>
    </w:p>
    <w:p w14:paraId="305CCB0A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poskytovat zákonným zástupcům informace o průběhu a výsledcích vzdělávání jejich dítěte, </w:t>
      </w:r>
    </w:p>
    <w:p w14:paraId="72E5F960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zachovávat mlčenlivost o skutečnostech týkajících se žáků a jejich rodin v rozsahu stanoveném právními předpisy, </w:t>
      </w:r>
    </w:p>
    <w:p w14:paraId="7B9CC14C" w14:textId="77777777" w:rsidR="002F6779" w:rsidRPr="002F6779" w:rsidRDefault="002F6779" w:rsidP="002F6779">
      <w:pPr>
        <w:numPr>
          <w:ilvl w:val="0"/>
          <w:numId w:val="6"/>
        </w:numPr>
      </w:pPr>
      <w:r w:rsidRPr="002F6779">
        <w:t xml:space="preserve">jednat nestranně, profesionálně a s respektem ke všem účastníkům vzdělávání. </w:t>
      </w:r>
    </w:p>
    <w:p w14:paraId="47B07054" w14:textId="77777777" w:rsidR="002F6779" w:rsidRPr="002F6779" w:rsidRDefault="002F6779" w:rsidP="002F6779">
      <w:r w:rsidRPr="002F6779">
        <w:t>Pedagogičtí pracovníci mají právo:</w:t>
      </w:r>
    </w:p>
    <w:p w14:paraId="56D219C3" w14:textId="77777777" w:rsidR="002F6779" w:rsidRPr="002F6779" w:rsidRDefault="002F6779" w:rsidP="002F6779">
      <w:pPr>
        <w:numPr>
          <w:ilvl w:val="0"/>
          <w:numId w:val="7"/>
        </w:numPr>
      </w:pPr>
      <w:r w:rsidRPr="002F6779">
        <w:t xml:space="preserve">na zdvořilé a respektující jednání ze strany žáků i jejich zákonných zástupců, </w:t>
      </w:r>
    </w:p>
    <w:p w14:paraId="5533201C" w14:textId="77777777" w:rsidR="002F6779" w:rsidRPr="002F6779" w:rsidRDefault="002F6779" w:rsidP="002F6779">
      <w:pPr>
        <w:numPr>
          <w:ilvl w:val="0"/>
          <w:numId w:val="7"/>
        </w:numPr>
      </w:pPr>
      <w:r w:rsidRPr="002F6779">
        <w:t xml:space="preserve">na podmínky umožňující kvalitní výkon pedagogické činnosti, </w:t>
      </w:r>
    </w:p>
    <w:p w14:paraId="2563BCF2" w14:textId="77777777" w:rsidR="002F6779" w:rsidRPr="002F6779" w:rsidRDefault="002F6779" w:rsidP="002F6779">
      <w:pPr>
        <w:numPr>
          <w:ilvl w:val="0"/>
          <w:numId w:val="7"/>
        </w:numPr>
      </w:pPr>
      <w:r w:rsidRPr="002F6779">
        <w:lastRenderedPageBreak/>
        <w:t xml:space="preserve">požádat zákonné zástupce o osobní jednání při řešení závažných vzdělávacích nebo výchovných otázek. </w:t>
      </w:r>
    </w:p>
    <w:p w14:paraId="7E546388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Komunikace školy se zákonnými zástupci</w:t>
      </w:r>
    </w:p>
    <w:p w14:paraId="067B4D86" w14:textId="77777777" w:rsidR="002F6779" w:rsidRPr="002F6779" w:rsidRDefault="002F6779" w:rsidP="002F6779">
      <w:r w:rsidRPr="002F6779">
        <w:t>Škola poskytuje informace zákonným zástupcům zejména prostřednictvím:</w:t>
      </w:r>
    </w:p>
    <w:p w14:paraId="4359BD8F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informačního systému </w:t>
      </w:r>
      <w:r w:rsidRPr="002F6779">
        <w:rPr>
          <w:b/>
          <w:bCs/>
        </w:rPr>
        <w:t>Škola Online</w:t>
      </w:r>
      <w:r w:rsidRPr="002F6779">
        <w:t xml:space="preserve">, </w:t>
      </w:r>
    </w:p>
    <w:p w14:paraId="64C9F369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e-mailové komunikace, </w:t>
      </w:r>
    </w:p>
    <w:p w14:paraId="328BE288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třídních schůzek, </w:t>
      </w:r>
    </w:p>
    <w:p w14:paraId="3B7E37A6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individuálních konzultací, </w:t>
      </w:r>
    </w:p>
    <w:p w14:paraId="7429B6A4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webových stránek školy, </w:t>
      </w:r>
    </w:p>
    <w:p w14:paraId="7F509B86" w14:textId="77777777" w:rsidR="002F6779" w:rsidRPr="002F6779" w:rsidRDefault="002F6779" w:rsidP="002F6779">
      <w:pPr>
        <w:numPr>
          <w:ilvl w:val="0"/>
          <w:numId w:val="8"/>
        </w:numPr>
      </w:pPr>
      <w:r w:rsidRPr="002F6779">
        <w:t xml:space="preserve">dalších komunikačních prostředků využívaných školou. </w:t>
      </w:r>
    </w:p>
    <w:p w14:paraId="526B5DE3" w14:textId="77777777" w:rsidR="002F6779" w:rsidRPr="002F6779" w:rsidRDefault="002F6779" w:rsidP="002F6779">
      <w:r w:rsidRPr="002F6779">
        <w:t>Zákonní zástupci využívají při řešení záležitostí týkajících se vzdělávání dítěte především přímou komunikaci s třídním učitelem nebo příslušným pedagogickým pracovníkem. Pokud je to potřeba, obracejí se následně na vedení školy.</w:t>
      </w:r>
    </w:p>
    <w:p w14:paraId="7BFDB131" w14:textId="77777777" w:rsidR="002F6779" w:rsidRPr="002F6779" w:rsidRDefault="002F6779" w:rsidP="002F6779">
      <w:r w:rsidRPr="002F6779">
        <w:t>Škola podporuje partnerskou spolupráci s rodinou a usiluje o společné vytváření podmínek pro úspěšné vzdělávání a osobnostní rozvoj žáků.</w:t>
      </w:r>
    </w:p>
    <w:p w14:paraId="4E839BF0" w14:textId="77777777" w:rsidR="002F6779" w:rsidRDefault="002F6779" w:rsidP="003E2731"/>
    <w:p w14:paraId="2A0218D6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II. Provoz a vnitřní režim školy</w:t>
      </w:r>
    </w:p>
    <w:p w14:paraId="2D7F8AA2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1. Organizace vyučování</w:t>
      </w:r>
    </w:p>
    <w:p w14:paraId="10F627DF" w14:textId="77777777" w:rsidR="002F6779" w:rsidRPr="002F6779" w:rsidRDefault="002F6779" w:rsidP="002F6779">
      <w:r>
        <w:t>Vyučování probíhá podle rozvrhu hodin schváleného ředitelkou školy.</w:t>
      </w:r>
    </w:p>
    <w:p w14:paraId="4E644045" w14:textId="77777777" w:rsidR="002F6779" w:rsidRPr="002F6779" w:rsidRDefault="002F6779" w:rsidP="002F6779">
      <w:r>
        <w:t>Školní budova je otevřena v době stanovené organizací provozu školy. Žáci přihlášení do školní družiny mohou přicházet od 7.00 hodin v rámci provozu ranní družiny. Žáci, kteří nejsou přihlášeni do školní družiny, přicházejí do školy zpravidla od 8.00 hodin. Škola však umožňuje žákům vstup a pobyt v budově nejméně 20 minut před zahájením vyučování. Pokud žák, který není přihlášen do školní družiny, potřebuje přijít do školy před 8.00 hodinou, může v době před zahájením vyučování využít vymezený prostor školní družiny k přípravě na výuku a klidnému čekání u stolů. Tato možnost nepředstavuje účast ve školní družině.</w:t>
      </w:r>
    </w:p>
    <w:p w14:paraId="770281FC" w14:textId="77777777" w:rsidR="002F6779" w:rsidRPr="002F6779" w:rsidRDefault="002F6779" w:rsidP="002F6779">
      <w:r>
        <w:t>Po příchodu do školy si žáci odloží svrchní oděv a obuv na určeném místě a bez zbytečného prodlení odcházejí do prostor určených pedagogickým pracovníkem. Žáci se před zahájením vyučování řídí pokyny přítomného pedagoga.</w:t>
      </w:r>
    </w:p>
    <w:p w14:paraId="3641A878" w14:textId="77777777" w:rsidR="002F6779" w:rsidRDefault="002F6779" w:rsidP="002F6779">
      <w:r>
        <w:t>Ráno si mohou žáci za přítomnosti pedagoga připravit čaj v kuchyni školy, nejpozději do 8.10 hodin. K přípravě a konzumaci čaje používají vlastní termohrnek s víčkem.</w:t>
      </w:r>
    </w:p>
    <w:p w14:paraId="0FE8CA41" w14:textId="77777777" w:rsidR="002F6779" w:rsidRPr="002F6779" w:rsidRDefault="002F6779" w:rsidP="002F6779"/>
    <w:p w14:paraId="70A3DE1A" w14:textId="77777777" w:rsidR="002F6779" w:rsidRPr="002F6779" w:rsidRDefault="00000000" w:rsidP="002F6779">
      <w:r>
        <w:pict w14:anchorId="75FF8360">
          <v:rect id="_x0000_i1029" style="width:0;height:1.5pt" o:hralign="center" o:hrstd="t" o:hr="t" fillcolor="#a0a0a0" stroked="f"/>
        </w:pict>
      </w:r>
    </w:p>
    <w:p w14:paraId="598C7804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2. Průběh vyučování</w:t>
      </w:r>
    </w:p>
    <w:p w14:paraId="7CE512EE" w14:textId="77777777" w:rsidR="002F6779" w:rsidRPr="002F6779" w:rsidRDefault="002F6779" w:rsidP="002F6779">
      <w:r>
        <w:t>Žáci jsou povinni docházet do vyučování řádně připraveni a aktivně se zapojovat do vzdělávacích činností.</w:t>
      </w:r>
    </w:p>
    <w:p w14:paraId="7B1440B9" w14:textId="77777777" w:rsidR="002F6779" w:rsidRPr="002F6779" w:rsidRDefault="002F6779" w:rsidP="002F6779">
      <w:r>
        <w:lastRenderedPageBreak/>
        <w:t>Při vyučování dodržují pokyny pedagogických pracovníků, pravidla bezpečnosti a zásady slušného chování. Při výuce žáci odkládají pokrývku hlavy (zejména čepice, kapuce apod.), pokud pedagogický pracovník nestanoví jinak z důvodu zdravotních, bezpečnostních nebo jiných odůvodněných potřeb.</w:t>
      </w:r>
    </w:p>
    <w:p w14:paraId="5303FA9B" w14:textId="77777777" w:rsidR="002F6779" w:rsidRPr="002F6779" w:rsidRDefault="002F6779" w:rsidP="002F6779">
      <w:r>
        <w:t>Každý žák odpovídá za pořádek na svém pracovním místě a šetrně zachází s vybavením školy, učebními pomůckami i zapůjčenými učebnicemi.</w:t>
      </w:r>
    </w:p>
    <w:p w14:paraId="5AB200D2" w14:textId="77777777" w:rsidR="005A042C" w:rsidRDefault="00000000">
      <w:r>
        <w:t>V dílně žáci používají nářadí pouze podle pokynů pedagoga a po předchozím poučení o bezpečném způsobu práce. Žáci si nářadí sami neberou ani s ním nemanipulují bez přítomnosti a dohledu pedagoga. Při práci v dílně jsou povinni dbát zvýšené opatrnosti a chránit své zdraví i zdraví a bezpečnost ostatních osob.</w:t>
      </w:r>
    </w:p>
    <w:p w14:paraId="79D6636F" w14:textId="77777777" w:rsidR="002F6779" w:rsidRPr="002F6779" w:rsidRDefault="002F6779" w:rsidP="002F6779">
      <w:r>
        <w:t>Po skončení vyučovací hodiny ponechá pracovní místo uklizené a připravené pro další výuku. Žák před odchodem z učebny vždy informuje přítomného pedagoga, kam odchází (např. na toaletu, do dílny nebo do jiné části školy), a řídí se jeho pokyny. Přesuny žáků mezi třídami a dalšími prostory školy v průběhu výuky probíhají za doprovodu pedagoga. Po skončení výuky odcházejí žáci do školní družiny hromadně v doprovodu učitele.</w:t>
      </w:r>
    </w:p>
    <w:p w14:paraId="30B18FCA" w14:textId="77777777" w:rsidR="002F6779" w:rsidRPr="002F6779" w:rsidRDefault="00000000" w:rsidP="002F6779">
      <w:r>
        <w:pict w14:anchorId="66600025">
          <v:rect id="_x0000_i1030" style="width:0;height:1.5pt" o:hralign="center" o:hrstd="t" o:hr="t" fillcolor="#a0a0a0" stroked="f"/>
        </w:pict>
      </w:r>
    </w:p>
    <w:p w14:paraId="26E5F29B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3. Přestávky</w:t>
      </w:r>
    </w:p>
    <w:p w14:paraId="5E98DCF4" w14:textId="77777777" w:rsidR="002F6779" w:rsidRPr="002F6779" w:rsidRDefault="002F6779" w:rsidP="002F6779">
      <w:r>
        <w:t>Přestávky slouží především k odpočinku, občerstvení, přípravě na další vzdělávací činnost a použití hygienického zařízení. Čas určený ke svačině může žák využít v průběhu dopoledního vyučování v rozmezí 9.00 až 12.00 hodin, v souhrnné délce nejvýše 30 minut. Konkrétní čas a organizaci přestávky stanoví vyučující pedagog po dohodě s ostatními vyučujícími a s ohledem na potřeby žáků a organizaci výuky.</w:t>
      </w:r>
    </w:p>
    <w:p w14:paraId="296162C5" w14:textId="77777777" w:rsidR="002F6779" w:rsidRPr="002F6779" w:rsidRDefault="002F6779" w:rsidP="002F6779">
      <w:r>
        <w:t>Žáci se během přestávek a v době svačiny chovají ukázněně, dbají pokynů pedagogického dohledu a svým jednáním neohrožují bezpečnost svou ani ostatních.</w:t>
      </w:r>
    </w:p>
    <w:p w14:paraId="1816E926" w14:textId="77777777" w:rsidR="002F6779" w:rsidRPr="002F6779" w:rsidRDefault="002F6779" w:rsidP="002F6779">
      <w:r w:rsidRPr="002F6779">
        <w:t>Není dovoleno:</w:t>
      </w:r>
    </w:p>
    <w:p w14:paraId="41FB1884" w14:textId="77777777" w:rsidR="002F6779" w:rsidRPr="002F6779" w:rsidRDefault="002F6779" w:rsidP="002F6779">
      <w:pPr>
        <w:numPr>
          <w:ilvl w:val="0"/>
          <w:numId w:val="9"/>
        </w:numPr>
      </w:pPr>
      <w:r w:rsidRPr="002F6779">
        <w:t xml:space="preserve">běhat po chodbách způsobem ohrožujícím bezpečnost, </w:t>
      </w:r>
    </w:p>
    <w:p w14:paraId="58E86541" w14:textId="77777777" w:rsidR="002F6779" w:rsidRPr="002F6779" w:rsidRDefault="002F6779" w:rsidP="002F6779">
      <w:pPr>
        <w:numPr>
          <w:ilvl w:val="0"/>
          <w:numId w:val="9"/>
        </w:numPr>
      </w:pPr>
      <w:r w:rsidRPr="002F6779">
        <w:t xml:space="preserve">manipulovat s okny, technickým vybavením nebo elektrickými zařízeními bez souhlasu zaměstnance školy, </w:t>
      </w:r>
    </w:p>
    <w:p w14:paraId="66815EA1" w14:textId="77777777" w:rsidR="002F6779" w:rsidRPr="002F6779" w:rsidRDefault="002F6779" w:rsidP="002F6779">
      <w:pPr>
        <w:numPr>
          <w:ilvl w:val="0"/>
          <w:numId w:val="9"/>
        </w:numPr>
      </w:pPr>
      <w:r w:rsidRPr="002F6779">
        <w:t xml:space="preserve">opouštět budovu školy bez souhlasu pedagogického pracovníka. </w:t>
      </w:r>
    </w:p>
    <w:p w14:paraId="0C183589" w14:textId="77777777" w:rsidR="002F6779" w:rsidRPr="002F6779" w:rsidRDefault="00000000" w:rsidP="002F6779">
      <w:r>
        <w:pict w14:anchorId="0BF27877">
          <v:rect id="_x0000_i1031" style="width:0;height:1.5pt" o:hralign="center" o:hrstd="t" o:hr="t" fillcolor="#a0a0a0" stroked="f"/>
        </w:pict>
      </w:r>
    </w:p>
    <w:p w14:paraId="17CA8397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4. Docházka do školy a omlouvání nepřítomnosti</w:t>
      </w:r>
    </w:p>
    <w:p w14:paraId="4F2701E2" w14:textId="77777777" w:rsidR="002F6779" w:rsidRPr="002F6779" w:rsidRDefault="002F6779" w:rsidP="002F6779">
      <w:r w:rsidRPr="002F6779">
        <w:t>Žák je povinen docházet do školy pravidelně a včas podle rozvrhu hodin.</w:t>
      </w:r>
    </w:p>
    <w:p w14:paraId="268026A0" w14:textId="77777777" w:rsidR="002F6779" w:rsidRPr="002F6779" w:rsidRDefault="002F6779" w:rsidP="002F6779">
      <w:r w:rsidRPr="002F6779">
        <w:t xml:space="preserve">Nepřítomnost žáka omlouvá zákonný zástupce prostřednictvím informačního systému </w:t>
      </w:r>
      <w:r w:rsidRPr="002F6779">
        <w:rPr>
          <w:b/>
          <w:bCs/>
        </w:rPr>
        <w:t>Škola Online</w:t>
      </w:r>
      <w:r w:rsidRPr="002F6779">
        <w:t xml:space="preserve"> př</w:t>
      </w:r>
      <w:r w:rsidR="005F7924">
        <w:t>edem</w:t>
      </w:r>
      <w:r w:rsidR="00094051">
        <w:t xml:space="preserve">, aby tak informoval pedagoga o plánované nepřítomnosti. </w:t>
      </w:r>
    </w:p>
    <w:p w14:paraId="1D5694B4" w14:textId="77777777" w:rsidR="002F6779" w:rsidRPr="002F6779" w:rsidRDefault="002F6779" w:rsidP="002F6779">
      <w:r w:rsidRPr="002F6779">
        <w:t xml:space="preserve">Důvod nepřítomnosti oznámí zákonný zástupce bez zbytečného odkladu, nejpozději do </w:t>
      </w:r>
      <w:r w:rsidRPr="002F6779">
        <w:rPr>
          <w:b/>
          <w:bCs/>
        </w:rPr>
        <w:t>tří kalendářních dnů</w:t>
      </w:r>
      <w:r w:rsidRPr="002F6779">
        <w:t xml:space="preserve"> od počátku nepřítomnosti žáka.</w:t>
      </w:r>
      <w:r w:rsidR="005F7924">
        <w:t xml:space="preserve"> </w:t>
      </w:r>
    </w:p>
    <w:p w14:paraId="1D93894C" w14:textId="77777777" w:rsidR="002F6779" w:rsidRPr="002F6779" w:rsidRDefault="002F6779" w:rsidP="002F6779">
      <w:r w:rsidRPr="002F6779">
        <w:t>Ředitelka školy</w:t>
      </w:r>
      <w:r w:rsidR="00094051">
        <w:t xml:space="preserve"> a třídní učitel</w:t>
      </w:r>
      <w:r w:rsidRPr="002F6779">
        <w:t xml:space="preserve"> může ve výjimečných případech požadovat doložení důvodu nepřítomnosti žáka, pokud to vyžadují právní předpisy nebo odůvodněné okolnosti.</w:t>
      </w:r>
    </w:p>
    <w:p w14:paraId="4006DC29" w14:textId="77777777" w:rsidR="002F6779" w:rsidRPr="002F6779" w:rsidRDefault="00000000" w:rsidP="002F6779">
      <w:r>
        <w:lastRenderedPageBreak/>
        <w:pict w14:anchorId="70042BB8">
          <v:rect id="_x0000_i1032" style="width:0;height:1.5pt" o:hralign="center" o:hrstd="t" o:hr="t" fillcolor="#a0a0a0" stroked="f"/>
        </w:pict>
      </w:r>
    </w:p>
    <w:p w14:paraId="6238E988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5. Uvolňování z vyučování</w:t>
      </w:r>
    </w:p>
    <w:p w14:paraId="3C64020A" w14:textId="77777777" w:rsidR="002F6779" w:rsidRPr="002F6779" w:rsidRDefault="002F6779" w:rsidP="002F6779">
      <w:r w:rsidRPr="002F6779">
        <w:t>Krátkodobé uvolnění z vyučování povoluje třídní učitel.</w:t>
      </w:r>
    </w:p>
    <w:p w14:paraId="63AF083B" w14:textId="77777777" w:rsidR="002F6779" w:rsidRPr="002F6779" w:rsidRDefault="002F6779" w:rsidP="002F6779">
      <w:r w:rsidRPr="002F6779">
        <w:t>Uvolnění na více dnů povoluje ředitelka školy na základě písemné žádosti zákonného zástupce podané předem.</w:t>
      </w:r>
    </w:p>
    <w:p w14:paraId="4CDBAE07" w14:textId="77777777" w:rsidR="002F6779" w:rsidRPr="002F6779" w:rsidRDefault="002F6779" w:rsidP="002F6779">
      <w:r w:rsidRPr="002F6779">
        <w:t>Při rozhodování o uvolnění přihlíží škola zejména k dosavadní docházce žáka, jeho studijním výsledkům a důvodu žádosti.</w:t>
      </w:r>
    </w:p>
    <w:p w14:paraId="22B02048" w14:textId="77777777" w:rsidR="002F6779" w:rsidRPr="002F6779" w:rsidRDefault="00000000" w:rsidP="002F6779">
      <w:r>
        <w:pict w14:anchorId="6B0E1E6A">
          <v:rect id="_x0000_i1033" style="width:0;height:1.5pt" o:hralign="center" o:hrstd="t" o:hr="t" fillcolor="#a0a0a0" stroked="f"/>
        </w:pict>
      </w:r>
    </w:p>
    <w:p w14:paraId="59D3268C" w14:textId="77777777" w:rsidR="001A4B79" w:rsidRDefault="001A4B79" w:rsidP="002F6779">
      <w:pPr>
        <w:rPr>
          <w:b/>
          <w:bCs/>
        </w:rPr>
      </w:pPr>
    </w:p>
    <w:p w14:paraId="147AB223" w14:textId="77777777" w:rsidR="001A4B79" w:rsidRDefault="001A4B79" w:rsidP="002F6779">
      <w:pPr>
        <w:rPr>
          <w:b/>
          <w:bCs/>
        </w:rPr>
      </w:pPr>
    </w:p>
    <w:p w14:paraId="4210A40F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6. Školní družina a zájmové vzdělávání</w:t>
      </w:r>
    </w:p>
    <w:p w14:paraId="1372A7E5" w14:textId="77777777" w:rsidR="002F6779" w:rsidRPr="002F6779" w:rsidRDefault="002F6779" w:rsidP="002F6779">
      <w:r w:rsidRPr="002F6779">
        <w:t xml:space="preserve">Činnost školní družiny se řídí samostatným </w:t>
      </w:r>
      <w:r w:rsidRPr="002F6779">
        <w:rPr>
          <w:b/>
          <w:bCs/>
        </w:rPr>
        <w:t>Vnitřním řádem školní družiny</w:t>
      </w:r>
      <w:r w:rsidRPr="002F6779">
        <w:t>.</w:t>
      </w:r>
    </w:p>
    <w:p w14:paraId="309FCADE" w14:textId="77777777" w:rsidR="002F6779" w:rsidRPr="002F6779" w:rsidRDefault="002F6779" w:rsidP="002F6779">
      <w:r w:rsidRPr="002F6779">
        <w:t>Přihlašování, odhlašování, organizace provozu a podmínky pobytu ve školní družině jsou upraveny tímto vnitřním řádem.</w:t>
      </w:r>
    </w:p>
    <w:p w14:paraId="7D3675D8" w14:textId="77777777" w:rsidR="002F6779" w:rsidRDefault="002F6779" w:rsidP="003E2731"/>
    <w:p w14:paraId="2D53DF73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III. Podmínky zajištění bezpečnosti a ochrany zdraví žáků</w:t>
      </w:r>
    </w:p>
    <w:p w14:paraId="05AFFB8C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1. Obecná pravidla bezpečnosti</w:t>
      </w:r>
    </w:p>
    <w:p w14:paraId="4B51E940" w14:textId="77777777" w:rsidR="002F6779" w:rsidRPr="002F6779" w:rsidRDefault="002F6779" w:rsidP="002F6779">
      <w:r w:rsidRPr="002F6779">
        <w:t>Škola zajišťuje bezpečnost a ochranu zdraví žáků při vzdělávání, při činnostech přímo souvisejících se vzděláváním i při školních akcích organizovaných školou.</w:t>
      </w:r>
    </w:p>
    <w:p w14:paraId="206E095A" w14:textId="77777777" w:rsidR="002F6779" w:rsidRPr="002F6779" w:rsidRDefault="002F6779" w:rsidP="002F6779">
      <w:r w:rsidRPr="002F6779">
        <w:t>Žáci jsou povinni dodržovat školní řád, pokyny pedagogických pracovníků a ostatních zaměstnanců školy a chovat se tak, aby neohrožovali zdraví a bezpečnost svou ani ostatních osob.</w:t>
      </w:r>
    </w:p>
    <w:p w14:paraId="38699803" w14:textId="77777777" w:rsidR="002F6779" w:rsidRPr="002F6779" w:rsidRDefault="002F6779" w:rsidP="002F6779">
      <w:r w:rsidRPr="002F6779">
        <w:t>Na začátku školního roku, před školními akcemi a vždy podle potřeby jsou žáci prokazatelně seznámeni s pravidly bezpečnosti a ochrany zdraví.</w:t>
      </w:r>
    </w:p>
    <w:p w14:paraId="45F98E85" w14:textId="77777777" w:rsidR="002F6779" w:rsidRPr="002F6779" w:rsidRDefault="00000000" w:rsidP="002F6779">
      <w:r>
        <w:pict w14:anchorId="17B1A9FE">
          <v:rect id="_x0000_i1034" style="width:0;height:1.5pt" o:hralign="center" o:hrstd="t" o:hr="t" fillcolor="#a0a0a0" stroked="f"/>
        </w:pict>
      </w:r>
    </w:p>
    <w:p w14:paraId="11DD5F95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2. Ochrana zdraví</w:t>
      </w:r>
    </w:p>
    <w:p w14:paraId="74A893BE" w14:textId="77777777" w:rsidR="002F6779" w:rsidRPr="002F6779" w:rsidRDefault="002F6779" w:rsidP="002F6779">
      <w:r w:rsidRPr="002F6779">
        <w:t>Do školy dochází pouze žáci, kteří nevykazují známky infekčního onemocnění nebo jiného zdravotního stavu, který by mohl ohrozit zdraví ostatních osob.</w:t>
      </w:r>
    </w:p>
    <w:p w14:paraId="0238DE35" w14:textId="77777777" w:rsidR="002F6779" w:rsidRPr="002F6779" w:rsidRDefault="002F6779" w:rsidP="002F6779">
      <w:r w:rsidRPr="002F6779">
        <w:t>Zjistí-li pedagogický pracovník, že se zdravotní stav žáka během vyučování zhoršil, neprodleně informuje zákonného zástupce a zajistí odpovídající péči.</w:t>
      </w:r>
    </w:p>
    <w:p w14:paraId="5AB1463C" w14:textId="77777777" w:rsidR="002F6779" w:rsidRPr="002F6779" w:rsidRDefault="002F6779" w:rsidP="002F6779">
      <w:r w:rsidRPr="002F6779">
        <w:t>Podávání léků žákům zaměstnanci školy je možné pouze ve výjimečných případech na základě písemné žádosti zákonného zástupce, doporučení ošetřujícího lékaře a po dohodě s ředitelkou školy.</w:t>
      </w:r>
    </w:p>
    <w:p w14:paraId="5DE0415E" w14:textId="77777777" w:rsidR="002F6779" w:rsidRPr="002F6779" w:rsidRDefault="00000000" w:rsidP="002F6779">
      <w:r>
        <w:pict w14:anchorId="15D334E4">
          <v:rect id="_x0000_i1035" style="width:0;height:1.5pt" o:hralign="center" o:hrstd="t" o:hr="t" fillcolor="#a0a0a0" stroked="f"/>
        </w:pict>
      </w:r>
    </w:p>
    <w:p w14:paraId="7F388E42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3. Úrazy žáků</w:t>
      </w:r>
    </w:p>
    <w:p w14:paraId="37B67562" w14:textId="77777777" w:rsidR="002F6779" w:rsidRPr="002F6779" w:rsidRDefault="002F6779" w:rsidP="002F6779">
      <w:r w:rsidRPr="002F6779">
        <w:lastRenderedPageBreak/>
        <w:t>Každý úraz nebo náhlé zhoršení zdravotního stavu je žák povinen bezodkladně oznámit nejbližšímu pedagogickému pracovníkovi nebo jinému zaměstnanci školy.</w:t>
      </w:r>
    </w:p>
    <w:p w14:paraId="6DC210BB" w14:textId="77777777" w:rsidR="002F6779" w:rsidRPr="002F6779" w:rsidRDefault="002F6779" w:rsidP="002F6779">
      <w:r w:rsidRPr="002F6779">
        <w:t>Škola poskytne první pomoc, zajistí další nezbytná opatření a bez zbytečného odkladu informuje zákonného zástupce.</w:t>
      </w:r>
    </w:p>
    <w:p w14:paraId="4908D7DC" w14:textId="77777777" w:rsidR="002F6779" w:rsidRPr="002F6779" w:rsidRDefault="002F6779" w:rsidP="002F6779">
      <w:r w:rsidRPr="002F6779">
        <w:t>Úrazy jsou evidovány v souladu s platnými právními předpisy.</w:t>
      </w:r>
    </w:p>
    <w:p w14:paraId="734DEB8F" w14:textId="77777777" w:rsidR="002F6779" w:rsidRPr="002F6779" w:rsidRDefault="00000000" w:rsidP="002F6779">
      <w:r>
        <w:pict w14:anchorId="62A0CA78">
          <v:rect id="_x0000_i1036" style="width:0;height:1.5pt" o:hralign="center" o:hrstd="t" o:hr="t" fillcolor="#a0a0a0" stroked="f"/>
        </w:pict>
      </w:r>
    </w:p>
    <w:p w14:paraId="0F52C896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4. Bezpečnost při školních akcích</w:t>
      </w:r>
    </w:p>
    <w:p w14:paraId="75E5CAE0" w14:textId="77777777" w:rsidR="002F6779" w:rsidRPr="002F6779" w:rsidRDefault="002F6779" w:rsidP="002F6779">
      <w:r w:rsidRPr="002F6779">
        <w:t>Pravidla tohoto školního řádu se vztahují také na všechny akce organizované školou, zejména:</w:t>
      </w:r>
    </w:p>
    <w:p w14:paraId="0BA4EFE9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exkurze, </w:t>
      </w:r>
    </w:p>
    <w:p w14:paraId="51946CEC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výlety, </w:t>
      </w:r>
    </w:p>
    <w:p w14:paraId="46238B2D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školy v přírodě, </w:t>
      </w:r>
    </w:p>
    <w:p w14:paraId="5C9F1756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lyžařské kurzy, </w:t>
      </w:r>
    </w:p>
    <w:p w14:paraId="5E4F1DD9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sportovní kurzy, </w:t>
      </w:r>
    </w:p>
    <w:p w14:paraId="1C390558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projektové dny, </w:t>
      </w:r>
    </w:p>
    <w:p w14:paraId="528ECFF1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kulturní a společenské akce, </w:t>
      </w:r>
    </w:p>
    <w:p w14:paraId="4BCC3B9F" w14:textId="77777777" w:rsidR="002F6779" w:rsidRPr="002F6779" w:rsidRDefault="002F6779" w:rsidP="002F6779">
      <w:pPr>
        <w:numPr>
          <w:ilvl w:val="0"/>
          <w:numId w:val="11"/>
        </w:numPr>
      </w:pPr>
      <w:r w:rsidRPr="002F6779">
        <w:t xml:space="preserve">Erasmus mobility a další vzdělávací pobyty. </w:t>
      </w:r>
    </w:p>
    <w:p w14:paraId="75183241" w14:textId="77777777" w:rsidR="002F6779" w:rsidRPr="002F6779" w:rsidRDefault="002F6779" w:rsidP="002F6779">
      <w:r w:rsidRPr="002F6779">
        <w:t>Před každou akcí jsou žáci poučeni o pravidlech bezpečnosti odpovídajících charakteru dané činnosti.</w:t>
      </w:r>
    </w:p>
    <w:p w14:paraId="3C4CCC3E" w14:textId="77777777" w:rsidR="002F6779" w:rsidRPr="002F6779" w:rsidRDefault="00000000" w:rsidP="002F6779">
      <w:r>
        <w:pict w14:anchorId="4D844DE9">
          <v:rect id="_x0000_i1037" style="width:0;height:1.5pt" o:hralign="center" o:hrstd="t" o:hr="t" fillcolor="#a0a0a0" stroked="f"/>
        </w:pict>
      </w:r>
    </w:p>
    <w:p w14:paraId="69443E43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t>5. Zákaz návykových látek</w:t>
      </w:r>
    </w:p>
    <w:p w14:paraId="7A158513" w14:textId="77777777" w:rsidR="002F6779" w:rsidRPr="002F6779" w:rsidRDefault="002F6779" w:rsidP="002F6779">
      <w:r w:rsidRPr="002F6779">
        <w:t>Ve všech prostorách školy i při všech činnostech pořádaných školou je zakázáno:</w:t>
      </w:r>
    </w:p>
    <w:p w14:paraId="269F29F5" w14:textId="77777777" w:rsidR="002F6779" w:rsidRPr="002F6779" w:rsidRDefault="002F6779" w:rsidP="002F6779">
      <w:pPr>
        <w:numPr>
          <w:ilvl w:val="0"/>
          <w:numId w:val="12"/>
        </w:numPr>
      </w:pPr>
      <w:r w:rsidRPr="002F6779">
        <w:t xml:space="preserve">kouřit, </w:t>
      </w:r>
    </w:p>
    <w:p w14:paraId="43195FD0" w14:textId="77777777" w:rsidR="002F6779" w:rsidRPr="002F6779" w:rsidRDefault="002F6779" w:rsidP="002F6779">
      <w:pPr>
        <w:numPr>
          <w:ilvl w:val="0"/>
          <w:numId w:val="12"/>
        </w:numPr>
      </w:pPr>
      <w:r w:rsidRPr="002F6779">
        <w:t xml:space="preserve">užívat elektronické cigarety, </w:t>
      </w:r>
    </w:p>
    <w:p w14:paraId="3F7D972A" w14:textId="77777777" w:rsidR="002F6779" w:rsidRPr="002F6779" w:rsidRDefault="002F6779" w:rsidP="002F6779">
      <w:pPr>
        <w:numPr>
          <w:ilvl w:val="0"/>
          <w:numId w:val="12"/>
        </w:numPr>
      </w:pPr>
      <w:r w:rsidRPr="002F6779">
        <w:t xml:space="preserve">požívat alkoholické nápoje, </w:t>
      </w:r>
    </w:p>
    <w:p w14:paraId="501CEF9D" w14:textId="77777777" w:rsidR="002F6779" w:rsidRPr="002F6779" w:rsidRDefault="002F6779" w:rsidP="002F6779">
      <w:pPr>
        <w:numPr>
          <w:ilvl w:val="0"/>
          <w:numId w:val="12"/>
        </w:numPr>
      </w:pPr>
      <w:r w:rsidRPr="002F6779">
        <w:t xml:space="preserve">užívat omamné a psychotropní látky, </w:t>
      </w:r>
    </w:p>
    <w:p w14:paraId="01212D36" w14:textId="77777777" w:rsidR="002F6779" w:rsidRPr="002F6779" w:rsidRDefault="002F6779" w:rsidP="002F6779">
      <w:pPr>
        <w:numPr>
          <w:ilvl w:val="0"/>
          <w:numId w:val="12"/>
        </w:numPr>
      </w:pPr>
      <w:r w:rsidRPr="002F6779">
        <w:t xml:space="preserve">distribuovat nebo přechovávat návykové látky, </w:t>
      </w:r>
    </w:p>
    <w:p w14:paraId="70D0158E" w14:textId="77777777" w:rsidR="002F6779" w:rsidRDefault="002F6779" w:rsidP="002F6779">
      <w:pPr>
        <w:numPr>
          <w:ilvl w:val="0"/>
          <w:numId w:val="12"/>
        </w:numPr>
      </w:pPr>
      <w:r w:rsidRPr="002F6779">
        <w:t xml:space="preserve">přicházet do školy nebo na školní akce pod jejich vlivem. </w:t>
      </w:r>
    </w:p>
    <w:p w14:paraId="79D7D77A" w14:textId="77777777" w:rsidR="00EF64C7" w:rsidRPr="002F6779" w:rsidRDefault="00EF64C7" w:rsidP="002F6779">
      <w:pPr>
        <w:numPr>
          <w:ilvl w:val="0"/>
          <w:numId w:val="12"/>
        </w:numPr>
      </w:pPr>
      <w:r>
        <w:t>Nosit do školy a pít energetické nápoje na půdě školy nebo v jejím okolí</w:t>
      </w:r>
    </w:p>
    <w:p w14:paraId="68726877" w14:textId="77777777" w:rsidR="002F6779" w:rsidRPr="002F6779" w:rsidRDefault="002F6779" w:rsidP="002F6779">
      <w:r w:rsidRPr="002F6779">
        <w:t>Porušení tohoto ustanovení bude řešeno podle školského zákona a školního preventivního programu.</w:t>
      </w:r>
    </w:p>
    <w:p w14:paraId="081E94E5" w14:textId="77777777" w:rsidR="002F6779" w:rsidRPr="002F6779" w:rsidRDefault="00000000" w:rsidP="002F6779">
      <w:r>
        <w:pict w14:anchorId="67ADC832">
          <v:rect id="_x0000_i1038" style="width:0;height:1.5pt" o:hralign="center" o:hrstd="t" o:hr="t" fillcolor="#a0a0a0" stroked="f"/>
        </w:pict>
      </w:r>
    </w:p>
    <w:p w14:paraId="1842CBBE" w14:textId="77777777" w:rsidR="002F6779" w:rsidRPr="002F6779" w:rsidRDefault="002F6779" w:rsidP="002F6779">
      <w:pPr>
        <w:rPr>
          <w:b/>
          <w:bCs/>
        </w:rPr>
      </w:pPr>
      <w:r w:rsidRPr="002F6779">
        <w:rPr>
          <w:b/>
          <w:bCs/>
        </w:rPr>
        <w:lastRenderedPageBreak/>
        <w:t>6. Ochrana před rizikovým chováním</w:t>
      </w:r>
    </w:p>
    <w:p w14:paraId="558EF47D" w14:textId="77777777" w:rsidR="002F6779" w:rsidRPr="002F6779" w:rsidRDefault="002F6779" w:rsidP="002F6779">
      <w:r w:rsidRPr="002F6779">
        <w:t>Škola vytváří bezpečné prostředí podporující zdravé mezilidské vztahy a předchází všem formám rizikového chování.</w:t>
      </w:r>
    </w:p>
    <w:p w14:paraId="68464FA7" w14:textId="77777777" w:rsidR="005A042C" w:rsidRDefault="00000000">
      <w:r>
        <w:t>V budově školy a na pozemku školy je zakázáno používání vulgárních, sprostých, hrubých nebo urážlivých slov a výrazů. Žáci jsou povinni používat jazyk odpovídající zásadám slušného, respektujícího a bezpečného soužití.</w:t>
      </w:r>
    </w:p>
    <w:p w14:paraId="6C6A9740" w14:textId="77777777" w:rsidR="002F6779" w:rsidRPr="002F6779" w:rsidRDefault="002F6779" w:rsidP="002F6779">
      <w:r w:rsidRPr="002F6779">
        <w:t>Za rizikové chování je považována zejména:</w:t>
      </w:r>
    </w:p>
    <w:p w14:paraId="50396D6E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šikana, </w:t>
      </w:r>
    </w:p>
    <w:p w14:paraId="4628067A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kyberšikana, </w:t>
      </w:r>
    </w:p>
    <w:p w14:paraId="088D5748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diskriminace, </w:t>
      </w:r>
    </w:p>
    <w:p w14:paraId="315A1A48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násilí, </w:t>
      </w:r>
    </w:p>
    <w:p w14:paraId="68AF0DAD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vandalismus, </w:t>
      </w:r>
    </w:p>
    <w:p w14:paraId="1EAC97AB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projevy extremismu, </w:t>
      </w:r>
    </w:p>
    <w:p w14:paraId="5E432B39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záškoláctví, </w:t>
      </w:r>
    </w:p>
    <w:p w14:paraId="51DE1B13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užívání návykových látek, </w:t>
      </w:r>
    </w:p>
    <w:p w14:paraId="50C17AEC" w14:textId="77777777" w:rsidR="002F6779" w:rsidRPr="002F6779" w:rsidRDefault="002F6779" w:rsidP="002F6779">
      <w:pPr>
        <w:numPr>
          <w:ilvl w:val="0"/>
          <w:numId w:val="13"/>
        </w:numPr>
      </w:pPr>
      <w:r w:rsidRPr="002F6779">
        <w:t xml:space="preserve">jiné chování ohrožující zdraví nebo bezpečnost osob. </w:t>
      </w:r>
    </w:p>
    <w:p w14:paraId="29959377" w14:textId="77777777" w:rsidR="002F6779" w:rsidRPr="002F6779" w:rsidRDefault="002F6779" w:rsidP="002F6779">
      <w:r w:rsidRPr="002F6779">
        <w:t>Při řešení těchto situací škola postupuje podle školního preventivního programu a příslušných právních předpisů.</w:t>
      </w:r>
    </w:p>
    <w:p w14:paraId="6A470D00" w14:textId="77777777" w:rsidR="006A60CF" w:rsidRPr="006A60CF" w:rsidRDefault="006A60CF" w:rsidP="006A60CF">
      <w:pPr>
        <w:rPr>
          <w:b/>
          <w:bCs/>
        </w:rPr>
      </w:pPr>
      <w:r w:rsidRPr="006A60CF">
        <w:rPr>
          <w:b/>
          <w:bCs/>
        </w:rPr>
        <w:t>IV. Podmínky zacházení s majetkem školy</w:t>
      </w:r>
    </w:p>
    <w:p w14:paraId="42CAB1DC" w14:textId="77777777" w:rsidR="006A60CF" w:rsidRPr="006A60CF" w:rsidRDefault="006A60CF" w:rsidP="006A60CF">
      <w:r w:rsidRPr="006A60CF">
        <w:t>Žáci jsou povinni šetrně zacházet s majetkem školy, učebnicemi, učebními pomůckami, digitální technikou, vybavením učeben i zařízeními sloužícími ke vzdělávání.</w:t>
      </w:r>
    </w:p>
    <w:p w14:paraId="75161E3C" w14:textId="77777777" w:rsidR="006A60CF" w:rsidRPr="006A60CF" w:rsidRDefault="006A60CF" w:rsidP="006A60CF">
      <w:r w:rsidRPr="006A60CF">
        <w:t>Každý žák odpovídá za pořádek na svém pracovním místě a za řádné používání svěřených pomůcek.</w:t>
      </w:r>
    </w:p>
    <w:p w14:paraId="6C92D16A" w14:textId="77777777" w:rsidR="006A60CF" w:rsidRPr="006A60CF" w:rsidRDefault="006A60CF" w:rsidP="006A60CF">
      <w:r w:rsidRPr="006A60CF">
        <w:t>Po ukončení práce vrací žáci pomůcky, materiály a vybavení na určené místo tak, aby byly připraveny k dalšímu použití.</w:t>
      </w:r>
    </w:p>
    <w:p w14:paraId="5778C5D2" w14:textId="77777777" w:rsidR="006A60CF" w:rsidRPr="006A60CF" w:rsidRDefault="006A60CF" w:rsidP="006A60CF">
      <w:r w:rsidRPr="006A60CF">
        <w:t>Zjistí-li žák poškození majetku školy nebo závadu na zařízení, neprodleně tuto skutečnost oznámí pedagogickému pracovníkovi nebo jinému zaměstnanci školy.</w:t>
      </w:r>
    </w:p>
    <w:p w14:paraId="4F49DBEF" w14:textId="77777777" w:rsidR="006A60CF" w:rsidRPr="006A60CF" w:rsidRDefault="006A60CF" w:rsidP="006A60CF">
      <w:r w:rsidRPr="006A60CF">
        <w:t>Úmyslné poškození majetku školy nebo majetku jiných osob je porušením školního řádu. Náhrada vzniklé škody se řídí příslušnými právními předpisy.</w:t>
      </w:r>
    </w:p>
    <w:p w14:paraId="5F874713" w14:textId="77777777" w:rsidR="006A60CF" w:rsidRPr="006A60CF" w:rsidRDefault="006A60CF" w:rsidP="006A60CF">
      <w:r w:rsidRPr="006A60CF">
        <w:t>Žáci jsou povinni chránit také osobní majetek svůj i ostatních osob. Do školy nenosí cenné předměty ani vyšší finanční částky, které nesouvisejí s výukou. Za jejich ztrátu nebo poškození škola odpovídá pouze v případech stanovených právními předpisy.</w:t>
      </w:r>
    </w:p>
    <w:p w14:paraId="63BE8947" w14:textId="77777777" w:rsidR="006A60CF" w:rsidRPr="006A60CF" w:rsidRDefault="00000000" w:rsidP="006A60CF">
      <w:r>
        <w:pict w14:anchorId="10E61D3A">
          <v:rect id="_x0000_i1039" style="width:0;height:1.5pt" o:hralign="center" o:hrstd="t" o:hr="t" fillcolor="#a0a0a0" stroked="f"/>
        </w:pict>
      </w:r>
    </w:p>
    <w:p w14:paraId="1FA55FC8" w14:textId="77777777" w:rsidR="006A60CF" w:rsidRPr="006A60CF" w:rsidRDefault="006A60CF" w:rsidP="006A60CF">
      <w:pPr>
        <w:rPr>
          <w:b/>
          <w:bCs/>
        </w:rPr>
      </w:pPr>
      <w:r w:rsidRPr="006A60CF">
        <w:rPr>
          <w:b/>
          <w:bCs/>
        </w:rPr>
        <w:t>V. Pravidla pro hodnocení výsledků vzdělávání žáků</w:t>
      </w:r>
    </w:p>
    <w:p w14:paraId="26584038" w14:textId="77777777" w:rsidR="006A60CF" w:rsidRPr="006A60CF" w:rsidRDefault="006A60CF" w:rsidP="006A60CF">
      <w:r w:rsidRPr="006A60CF">
        <w:lastRenderedPageBreak/>
        <w:t>Hodnocení výsledků vzdělávání je nedílnou součástí vzdělávacího procesu a řídí se školským zákonem, prováděcími právními předpisy a Pravidly pro hodnocení výsledků vzdělávání, která tvoří přílohu tohoto školního řádu.</w:t>
      </w:r>
    </w:p>
    <w:p w14:paraId="22A45F8A" w14:textId="77777777" w:rsidR="006A60CF" w:rsidRPr="006A60CF" w:rsidRDefault="006A60CF" w:rsidP="006A60CF">
      <w:r w:rsidRPr="006A60CF">
        <w:t>Cílem hodnocení je poskytovat žákům průběžnou zpětnou vazbu, podporovat jejich osobnostní rozvoj, motivovat je k dalšímu vzdělávání a přispívat k převzetí odpovědnosti za vlastní učení.</w:t>
      </w:r>
    </w:p>
    <w:p w14:paraId="16F1F7A5" w14:textId="77777777" w:rsidR="006A60CF" w:rsidRPr="006A60CF" w:rsidRDefault="006A60CF" w:rsidP="006A60CF">
      <w:r w:rsidRPr="006A60CF">
        <w:t xml:space="preserve">Škola využívá formativní i </w:t>
      </w:r>
      <w:proofErr w:type="spellStart"/>
      <w:r w:rsidRPr="006A60CF">
        <w:t>sumativní</w:t>
      </w:r>
      <w:proofErr w:type="spellEnd"/>
      <w:r w:rsidRPr="006A60CF">
        <w:t xml:space="preserve"> hodnocení přiměřeně věku žáků, charakteru vzdělávacích činností a zásadám stanoveným ve školním vzdělávacím programu.</w:t>
      </w:r>
    </w:p>
    <w:p w14:paraId="5BB6257E" w14:textId="77777777" w:rsidR="006A60CF" w:rsidRPr="006A60CF" w:rsidRDefault="006A60CF" w:rsidP="006A60CF">
      <w:r w:rsidRPr="006A60CF">
        <w:t>Zákonní zástupci jsou o průběhu a výsledcích vzdělávání informováni průběžně prostřednictvím informačního systému Škola Online, na třídních schůzkách, při individuálních konzultacích nebo jiným vhodným způsobem.</w:t>
      </w:r>
    </w:p>
    <w:p w14:paraId="75C94795" w14:textId="77777777" w:rsidR="006A60CF" w:rsidRPr="006A60CF" w:rsidRDefault="006A60CF" w:rsidP="006A60CF">
      <w:r w:rsidRPr="006A60CF">
        <w:t xml:space="preserve">Podrobnosti o klasifikaci, sebehodnocení žáků, hodnocení chování, opravných a komisionálních zkouškách jsou uvedeny v příloze </w:t>
      </w:r>
      <w:r w:rsidRPr="006A60CF">
        <w:rPr>
          <w:b/>
          <w:bCs/>
        </w:rPr>
        <w:t>Pravidla pro hodnocení výsledků vzdělávání žáků</w:t>
      </w:r>
      <w:r w:rsidRPr="006A60CF">
        <w:t>.</w:t>
      </w:r>
    </w:p>
    <w:p w14:paraId="45CC2626" w14:textId="77777777" w:rsidR="006A60CF" w:rsidRPr="006A60CF" w:rsidRDefault="00000000" w:rsidP="006A60CF">
      <w:r>
        <w:pict w14:anchorId="66FC0599">
          <v:rect id="_x0000_i1040" style="width:0;height:1.5pt" o:hralign="center" o:hrstd="t" o:hr="t" fillcolor="#a0a0a0" stroked="f"/>
        </w:pict>
      </w:r>
    </w:p>
    <w:p w14:paraId="43E065EF" w14:textId="77777777" w:rsidR="006A60CF" w:rsidRPr="006A60CF" w:rsidRDefault="006A60CF" w:rsidP="006A60CF">
      <w:pPr>
        <w:rPr>
          <w:b/>
          <w:bCs/>
        </w:rPr>
      </w:pPr>
      <w:r w:rsidRPr="006A60CF">
        <w:rPr>
          <w:b/>
          <w:bCs/>
        </w:rPr>
        <w:t>VI. Závěrečná ustanovení</w:t>
      </w:r>
    </w:p>
    <w:p w14:paraId="12B34B68" w14:textId="77777777" w:rsidR="006A60CF" w:rsidRPr="006A60CF" w:rsidRDefault="006A60CF" w:rsidP="006A60CF">
      <w:r w:rsidRPr="006A60CF">
        <w:t xml:space="preserve">Tento školní řád vydává ředitelka Mateřské školy a Základní školy </w:t>
      </w:r>
      <w:proofErr w:type="spellStart"/>
      <w:r w:rsidRPr="006A60CF">
        <w:t>Questo</w:t>
      </w:r>
      <w:proofErr w:type="spellEnd"/>
      <w:r w:rsidRPr="006A60CF">
        <w:t xml:space="preserve"> podle § 30 zákona č. 561/2004 Sb., školský zákon, ve znění pozdějších předpisů.</w:t>
      </w:r>
    </w:p>
    <w:p w14:paraId="0360967F" w14:textId="77777777" w:rsidR="006A60CF" w:rsidRPr="006A60CF" w:rsidRDefault="006A60CF" w:rsidP="006A60CF">
      <w:r w:rsidRPr="006A60CF">
        <w:t>Školní řád je závazný pro všechny žáky, zaměstnance školy a zákonné zástupce žáků.</w:t>
      </w:r>
    </w:p>
    <w:p w14:paraId="2B7A4514" w14:textId="77777777" w:rsidR="006A60CF" w:rsidRPr="006A60CF" w:rsidRDefault="006A60CF" w:rsidP="006A60CF">
      <w:r w:rsidRPr="006A60CF">
        <w:t>Školní řád je zveřejněn ve škole na přístupném místě a současně způsobem umožňujícím dálkový přístup prostřednictvím webových stránek školy.</w:t>
      </w:r>
    </w:p>
    <w:p w14:paraId="0CB8D9EC" w14:textId="77777777" w:rsidR="006A60CF" w:rsidRPr="006A60CF" w:rsidRDefault="006A60CF" w:rsidP="006A60CF">
      <w:r w:rsidRPr="006A60CF">
        <w:t>Zaměstnanci školy jsou se školním řádem prokazatelně seznámeni. Zákonní zástupci žáků jsou o jeho vydání a obsahu informováni prostřednictvím informačního systému školy a webových stránek.</w:t>
      </w:r>
    </w:p>
    <w:p w14:paraId="2A8CFB6B" w14:textId="77777777" w:rsidR="006A60CF" w:rsidRPr="006A60CF" w:rsidRDefault="006A60CF" w:rsidP="006A60CF">
      <w:r w:rsidRPr="006A60CF">
        <w:t xml:space="preserve">Tento školní řád nabývá účinnosti dne </w:t>
      </w:r>
      <w:r w:rsidRPr="006A60CF">
        <w:rPr>
          <w:b/>
          <w:bCs/>
        </w:rPr>
        <w:t>1. září 2026</w:t>
      </w:r>
      <w:r w:rsidRPr="006A60CF">
        <w:t>.</w:t>
      </w:r>
    </w:p>
    <w:p w14:paraId="7D95F2B0" w14:textId="77777777" w:rsidR="006A60CF" w:rsidRPr="006A60CF" w:rsidRDefault="006A60CF" w:rsidP="006A60CF">
      <w:r w:rsidRPr="006A60CF">
        <w:t>Současně se ruší předchozí Školní řád základní školy.</w:t>
      </w:r>
    </w:p>
    <w:p w14:paraId="7C8C3A54" w14:textId="77777777" w:rsidR="006A60CF" w:rsidRPr="006A60CF" w:rsidRDefault="00000000" w:rsidP="006A60CF">
      <w:r>
        <w:pict w14:anchorId="6D6F9C04">
          <v:rect id="_x0000_i1041" style="width:0;height:1.5pt" o:hralign="center" o:hrstd="t" o:hr="t" fillcolor="#a0a0a0" stroked="f"/>
        </w:pict>
      </w:r>
    </w:p>
    <w:p w14:paraId="2AA6940A" w14:textId="77777777" w:rsidR="006A60CF" w:rsidRPr="006A60CF" w:rsidRDefault="006A60CF" w:rsidP="006A60CF">
      <w:r w:rsidRPr="006A60CF">
        <w:rPr>
          <w:b/>
          <w:bCs/>
        </w:rPr>
        <w:t>Číslo jednací:</w:t>
      </w:r>
      <w:r w:rsidRPr="006A60CF">
        <w:t xml:space="preserve"> 5/2026</w:t>
      </w:r>
    </w:p>
    <w:p w14:paraId="538A1049" w14:textId="77777777" w:rsidR="006A60CF" w:rsidRPr="006A60CF" w:rsidRDefault="006A60CF" w:rsidP="006A60CF">
      <w:r w:rsidRPr="006A60CF">
        <w:rPr>
          <w:b/>
          <w:bCs/>
        </w:rPr>
        <w:t>Účinnost od:</w:t>
      </w:r>
      <w:r w:rsidRPr="006A60CF">
        <w:t xml:space="preserve"> 1. září 2026</w:t>
      </w:r>
    </w:p>
    <w:p w14:paraId="729F9363" w14:textId="77777777" w:rsidR="006A60CF" w:rsidRPr="006A60CF" w:rsidRDefault="006A60CF" w:rsidP="006A60CF">
      <w:r w:rsidRPr="006A60CF">
        <w:rPr>
          <w:b/>
          <w:bCs/>
        </w:rPr>
        <w:t>V Humpolci dne:</w:t>
      </w:r>
      <w:r w:rsidRPr="006A60CF">
        <w:t xml:space="preserve"> 1. září 2026</w:t>
      </w:r>
    </w:p>
    <w:p w14:paraId="6EE6391E" w14:textId="77777777" w:rsidR="006A60CF" w:rsidRPr="006A60CF" w:rsidRDefault="006A60CF" w:rsidP="006A60CF">
      <w:r w:rsidRPr="006A60CF">
        <w:rPr>
          <w:b/>
          <w:bCs/>
        </w:rPr>
        <w:t>Ing. Helena Kottová</w:t>
      </w:r>
      <w:r w:rsidRPr="006A60CF">
        <w:br/>
      </w:r>
      <w:r w:rsidRPr="006A60CF">
        <w:rPr>
          <w:i/>
          <w:iCs/>
        </w:rPr>
        <w:t>ředitelka školy</w:t>
      </w:r>
    </w:p>
    <w:p w14:paraId="112A335B" w14:textId="77777777" w:rsidR="002F6779" w:rsidRDefault="002F6779" w:rsidP="003E2731"/>
    <w:sectPr w:rsidR="002F6779" w:rsidSect="003E2731">
      <w:headerReference w:type="default" r:id="rId7"/>
      <w:footerReference w:type="default" r:id="rId8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A8D2" w14:textId="77777777" w:rsidR="007215FC" w:rsidRDefault="007215FC" w:rsidP="00F909CA">
      <w:pPr>
        <w:spacing w:after="0" w:line="240" w:lineRule="auto"/>
      </w:pPr>
      <w:r>
        <w:separator/>
      </w:r>
    </w:p>
  </w:endnote>
  <w:endnote w:type="continuationSeparator" w:id="0">
    <w:p w14:paraId="6066A657" w14:textId="77777777" w:rsidR="007215FC" w:rsidRDefault="007215FC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EF11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C276B8" wp14:editId="6151369A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6BD1" w14:textId="77777777" w:rsidR="007215FC" w:rsidRDefault="007215FC" w:rsidP="00F909CA">
      <w:pPr>
        <w:spacing w:after="0" w:line="240" w:lineRule="auto"/>
      </w:pPr>
      <w:r>
        <w:separator/>
      </w:r>
    </w:p>
  </w:footnote>
  <w:footnote w:type="continuationSeparator" w:id="0">
    <w:p w14:paraId="2A62AB64" w14:textId="77777777" w:rsidR="007215FC" w:rsidRDefault="007215FC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6BA7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0535E7" wp14:editId="2EF1BBE8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E6A03"/>
    <w:multiLevelType w:val="multilevel"/>
    <w:tmpl w:val="6D5E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43A65"/>
    <w:multiLevelType w:val="multilevel"/>
    <w:tmpl w:val="CB48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5385D"/>
    <w:multiLevelType w:val="multilevel"/>
    <w:tmpl w:val="0ED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336D5"/>
    <w:multiLevelType w:val="multilevel"/>
    <w:tmpl w:val="6E70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17A42"/>
    <w:multiLevelType w:val="multilevel"/>
    <w:tmpl w:val="212A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721E4"/>
    <w:multiLevelType w:val="multilevel"/>
    <w:tmpl w:val="CDD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4D7F2E"/>
    <w:multiLevelType w:val="multilevel"/>
    <w:tmpl w:val="98C4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E64AA"/>
    <w:multiLevelType w:val="multilevel"/>
    <w:tmpl w:val="2492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475D89"/>
    <w:multiLevelType w:val="multilevel"/>
    <w:tmpl w:val="3EF8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B71E4A"/>
    <w:multiLevelType w:val="multilevel"/>
    <w:tmpl w:val="539E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85520"/>
    <w:multiLevelType w:val="multilevel"/>
    <w:tmpl w:val="DBC8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FB580D"/>
    <w:multiLevelType w:val="multilevel"/>
    <w:tmpl w:val="7ED6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3271A4"/>
    <w:multiLevelType w:val="multilevel"/>
    <w:tmpl w:val="E016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226759">
    <w:abstractNumId w:val="0"/>
  </w:num>
  <w:num w:numId="2" w16cid:durableId="1283221833">
    <w:abstractNumId w:val="10"/>
  </w:num>
  <w:num w:numId="3" w16cid:durableId="713622802">
    <w:abstractNumId w:val="9"/>
  </w:num>
  <w:num w:numId="4" w16cid:durableId="1488941604">
    <w:abstractNumId w:val="6"/>
  </w:num>
  <w:num w:numId="5" w16cid:durableId="1369184407">
    <w:abstractNumId w:val="4"/>
  </w:num>
  <w:num w:numId="6" w16cid:durableId="2096052188">
    <w:abstractNumId w:val="11"/>
  </w:num>
  <w:num w:numId="7" w16cid:durableId="1424498827">
    <w:abstractNumId w:val="5"/>
  </w:num>
  <w:num w:numId="8" w16cid:durableId="857885864">
    <w:abstractNumId w:val="2"/>
  </w:num>
  <w:num w:numId="9" w16cid:durableId="467286772">
    <w:abstractNumId w:val="1"/>
  </w:num>
  <w:num w:numId="10" w16cid:durableId="1497574826">
    <w:abstractNumId w:val="3"/>
  </w:num>
  <w:num w:numId="11" w16cid:durableId="563494281">
    <w:abstractNumId w:val="8"/>
  </w:num>
  <w:num w:numId="12" w16cid:durableId="1065909801">
    <w:abstractNumId w:val="12"/>
  </w:num>
  <w:num w:numId="13" w16cid:durableId="555043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094051"/>
    <w:rsid w:val="00155294"/>
    <w:rsid w:val="001A4B79"/>
    <w:rsid w:val="001F6A8A"/>
    <w:rsid w:val="00212209"/>
    <w:rsid w:val="00293424"/>
    <w:rsid w:val="002F6779"/>
    <w:rsid w:val="0033099A"/>
    <w:rsid w:val="003E2731"/>
    <w:rsid w:val="004F3D88"/>
    <w:rsid w:val="00500153"/>
    <w:rsid w:val="005A042C"/>
    <w:rsid w:val="005C6464"/>
    <w:rsid w:val="005D7847"/>
    <w:rsid w:val="005F7924"/>
    <w:rsid w:val="00610EEE"/>
    <w:rsid w:val="0061103B"/>
    <w:rsid w:val="006507BE"/>
    <w:rsid w:val="0065210F"/>
    <w:rsid w:val="006A60CF"/>
    <w:rsid w:val="006C4CCC"/>
    <w:rsid w:val="007029AF"/>
    <w:rsid w:val="007215FC"/>
    <w:rsid w:val="0078126F"/>
    <w:rsid w:val="007869BE"/>
    <w:rsid w:val="008B5D00"/>
    <w:rsid w:val="008E3899"/>
    <w:rsid w:val="00930369"/>
    <w:rsid w:val="009F62ED"/>
    <w:rsid w:val="00A735B5"/>
    <w:rsid w:val="00A96218"/>
    <w:rsid w:val="00AE46A0"/>
    <w:rsid w:val="00AF3AD0"/>
    <w:rsid w:val="00BD3027"/>
    <w:rsid w:val="00BF0CFC"/>
    <w:rsid w:val="00CD5FCE"/>
    <w:rsid w:val="00D72A58"/>
    <w:rsid w:val="00D76328"/>
    <w:rsid w:val="00D97AF3"/>
    <w:rsid w:val="00E625AF"/>
    <w:rsid w:val="00EC291E"/>
    <w:rsid w:val="00EF64C7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5889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116</TotalTime>
  <Pages>10</Pages>
  <Words>2489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2026-08-27T12:47:00Z</dcterms:created>
  <dcterms:modified xsi:type="dcterms:W3CDTF">2026-08-27T12:47:00Z</dcterms:modified>
</cp:coreProperties>
</file>