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B0F92" w14:textId="77777777" w:rsidR="00D34FC2" w:rsidRDefault="00000000">
      <w:pPr>
        <w:spacing w:after="40" w:line="245" w:lineRule="auto"/>
        <w:jc w:val="center"/>
      </w:pPr>
      <w:r>
        <w:rPr>
          <w:b/>
          <w:sz w:val="28"/>
        </w:rPr>
        <w:t>SMLOUVA O DOCHÁZCE DO ZÁKLADNÍ ŠKOLY QUESTO</w:t>
      </w:r>
    </w:p>
    <w:p w14:paraId="54E135BF" w14:textId="77777777" w:rsidR="00D34FC2" w:rsidRDefault="00D34FC2">
      <w:pPr>
        <w:spacing w:after="120" w:line="245" w:lineRule="auto"/>
        <w:jc w:val="center"/>
      </w:pPr>
    </w:p>
    <w:p w14:paraId="5ED7B4D4" w14:textId="77777777" w:rsidR="00D34FC2" w:rsidRDefault="00000000">
      <w:pPr>
        <w:spacing w:after="80" w:line="245" w:lineRule="auto"/>
      </w:pPr>
      <w:r>
        <w:rPr>
          <w:b/>
          <w:sz w:val="22"/>
        </w:rPr>
        <w:t>Smluvní strany</w:t>
      </w:r>
    </w:p>
    <w:p w14:paraId="14411E0E" w14:textId="77777777" w:rsidR="00D34FC2" w:rsidRDefault="00000000">
      <w:pPr>
        <w:spacing w:after="80" w:line="245" w:lineRule="auto"/>
      </w:pPr>
      <w:r>
        <w:t xml:space="preserve">Mateřská a základní škola </w:t>
      </w:r>
      <w:proofErr w:type="spellStart"/>
      <w:r>
        <w:t>Questo</w:t>
      </w:r>
      <w:proofErr w:type="spellEnd"/>
      <w:r>
        <w:t>, Školní 594, 396 01 Humpolec, IČO 01894722, zastoupená Helenou Kottovou, ředitelkou školy (dále jen „škola“).</w:t>
      </w:r>
    </w:p>
    <w:p w14:paraId="212ACE4A" w14:textId="77777777" w:rsidR="00D34FC2" w:rsidRDefault="00000000">
      <w:pPr>
        <w:spacing w:after="60" w:line="245" w:lineRule="auto"/>
        <w:jc w:val="center"/>
      </w:pPr>
      <w:r>
        <w:t>a</w:t>
      </w:r>
    </w:p>
    <w:p w14:paraId="0238A023" w14:textId="77777777" w:rsidR="00D34FC2" w:rsidRDefault="00000000">
      <w:pPr>
        <w:spacing w:after="40"/>
      </w:pPr>
      <w:r>
        <w:rPr>
          <w:b/>
        </w:rPr>
        <w:t>Jméno a příjmení zákonného zástupce / zákonných zástupců:</w:t>
      </w:r>
      <w:r>
        <w:t xml:space="preserve"> ........................................................................................................</w:t>
      </w:r>
    </w:p>
    <w:p w14:paraId="51641B7B" w14:textId="77777777" w:rsidR="00D34FC2" w:rsidRDefault="00000000">
      <w:pPr>
        <w:spacing w:after="40"/>
      </w:pPr>
      <w:r>
        <w:rPr>
          <w:b/>
        </w:rPr>
        <w:t>Adresa trvalého pobytu:</w:t>
      </w:r>
      <w:r>
        <w:t xml:space="preserve"> ........................................................................................................</w:t>
      </w:r>
    </w:p>
    <w:p w14:paraId="087F2371" w14:textId="77777777" w:rsidR="00D34FC2" w:rsidRDefault="00000000">
      <w:pPr>
        <w:spacing w:after="40"/>
      </w:pPr>
      <w:r>
        <w:rPr>
          <w:b/>
        </w:rPr>
        <w:t>Adresa pro doručování:</w:t>
      </w:r>
      <w:r>
        <w:t xml:space="preserve"> ........................................................................................................</w:t>
      </w:r>
    </w:p>
    <w:p w14:paraId="107F63CC" w14:textId="77777777" w:rsidR="00D34FC2" w:rsidRDefault="00000000">
      <w:pPr>
        <w:spacing w:after="40"/>
      </w:pPr>
      <w:r>
        <w:rPr>
          <w:b/>
        </w:rPr>
        <w:t>Telefon:</w:t>
      </w:r>
      <w:r>
        <w:t xml:space="preserve"> ........................................................................................................</w:t>
      </w:r>
    </w:p>
    <w:p w14:paraId="02243000" w14:textId="77777777" w:rsidR="00D34FC2" w:rsidRDefault="00000000">
      <w:pPr>
        <w:spacing w:after="40"/>
      </w:pPr>
      <w:r>
        <w:rPr>
          <w:b/>
        </w:rPr>
        <w:t>E-mail:</w:t>
      </w:r>
      <w:r>
        <w:t xml:space="preserve"> ........................................................................................................</w:t>
      </w:r>
    </w:p>
    <w:p w14:paraId="41522DE4" w14:textId="77777777" w:rsidR="00D34FC2" w:rsidRDefault="00000000">
      <w:pPr>
        <w:spacing w:after="80" w:line="245" w:lineRule="auto"/>
      </w:pPr>
      <w:r>
        <w:t>(dále jen „zákonný zástupce“)</w:t>
      </w:r>
    </w:p>
    <w:p w14:paraId="08B75F06" w14:textId="77777777" w:rsidR="00D34FC2" w:rsidRDefault="00000000">
      <w:pPr>
        <w:spacing w:after="40"/>
      </w:pPr>
      <w:r>
        <w:rPr>
          <w:b/>
        </w:rPr>
        <w:t>Jméno a příjmení žáka:</w:t>
      </w:r>
      <w:r>
        <w:t xml:space="preserve"> ........................................................................................................</w:t>
      </w:r>
    </w:p>
    <w:p w14:paraId="7DC50F77" w14:textId="77777777" w:rsidR="00D34FC2" w:rsidRDefault="00000000">
      <w:pPr>
        <w:spacing w:after="40"/>
      </w:pPr>
      <w:r>
        <w:rPr>
          <w:b/>
        </w:rPr>
        <w:t>Datum narození:</w:t>
      </w:r>
      <w:r>
        <w:t xml:space="preserve"> ........................................................................................................</w:t>
      </w:r>
    </w:p>
    <w:p w14:paraId="0BEF4178" w14:textId="77777777" w:rsidR="00D34FC2" w:rsidRDefault="00000000">
      <w:pPr>
        <w:spacing w:after="40"/>
      </w:pPr>
      <w:r>
        <w:rPr>
          <w:b/>
        </w:rPr>
        <w:t>Adresa trvalého pobytu:</w:t>
      </w:r>
      <w:r>
        <w:t xml:space="preserve"> ........................................................................................................</w:t>
      </w:r>
    </w:p>
    <w:p w14:paraId="74AF482C" w14:textId="77777777" w:rsidR="00D34FC2" w:rsidRDefault="00000000">
      <w:pPr>
        <w:spacing w:after="40"/>
      </w:pPr>
      <w:r>
        <w:rPr>
          <w:b/>
        </w:rPr>
        <w:t>Ročník při uzavření smlouvy:</w:t>
      </w:r>
      <w:r>
        <w:t xml:space="preserve"> ........................................................................................................</w:t>
      </w:r>
    </w:p>
    <w:p w14:paraId="0370A6F1" w14:textId="77777777" w:rsidR="00D34FC2" w:rsidRDefault="00000000">
      <w:pPr>
        <w:spacing w:after="80" w:line="245" w:lineRule="auto"/>
      </w:pPr>
      <w:r>
        <w:t>(dále jen „žák“)</w:t>
      </w:r>
    </w:p>
    <w:p w14:paraId="13C10ED8" w14:textId="77777777" w:rsidR="00D34FC2" w:rsidRDefault="00000000">
      <w:pPr>
        <w:spacing w:after="120" w:line="245" w:lineRule="auto"/>
      </w:pPr>
      <w:r>
        <w:t>uzavírají tuto smlouvu o poskytování základního vzdělávání za úplatu.</w:t>
      </w:r>
    </w:p>
    <w:p w14:paraId="70633D26" w14:textId="77777777" w:rsidR="00D34FC2" w:rsidRDefault="00000000">
      <w:pPr>
        <w:spacing w:after="80" w:line="245" w:lineRule="auto"/>
      </w:pPr>
      <w:r>
        <w:rPr>
          <w:b/>
          <w:sz w:val="22"/>
        </w:rPr>
        <w:t>I. Základní ujednání</w:t>
      </w:r>
    </w:p>
    <w:p w14:paraId="2A2DBBFD" w14:textId="77777777" w:rsidR="00D34FC2" w:rsidRDefault="00000000">
      <w:pPr>
        <w:spacing w:after="80" w:line="245" w:lineRule="auto"/>
      </w:pPr>
      <w:r>
        <w:t xml:space="preserve">1. Škola vykonává činnost základní školy a poskytuje žákovi základní vzdělávání v souladu se zákonem č. 561/2004 Sb., školským zákonem, příslušnými prováděcími právními předpisy, Rámcovým vzdělávacím programem pro základní vzdělávání a Školním vzdělávacím programem ZŠ </w:t>
      </w:r>
      <w:proofErr w:type="spellStart"/>
      <w:r>
        <w:t>Questo</w:t>
      </w:r>
      <w:proofErr w:type="spellEnd"/>
      <w:r>
        <w:t>.</w:t>
      </w:r>
    </w:p>
    <w:p w14:paraId="3791A304" w14:textId="77777777" w:rsidR="00D34FC2" w:rsidRDefault="00000000">
      <w:pPr>
        <w:spacing w:after="80" w:line="245" w:lineRule="auto"/>
      </w:pPr>
      <w:r>
        <w:t xml:space="preserve">2. Vzdělávání v ZŠ </w:t>
      </w:r>
      <w:proofErr w:type="spellStart"/>
      <w:r>
        <w:t>Questo</w:t>
      </w:r>
      <w:proofErr w:type="spellEnd"/>
      <w:r>
        <w:t xml:space="preserve"> vychází z principů Montessori pedagogiky a je doplněno o výuku anglického jazyka a další vzdělávací oblasti a aktivity uvedené ve Školním vzdělávacím programu školy.</w:t>
      </w:r>
    </w:p>
    <w:p w14:paraId="69279C94" w14:textId="77777777" w:rsidR="00D34FC2" w:rsidRDefault="00000000">
      <w:pPr>
        <w:spacing w:after="80" w:line="245" w:lineRule="auto"/>
      </w:pPr>
      <w:r>
        <w:t>3. Základní vzdělávání v ZŠ Questo je poskytováno za úplatu v souladu s právními předpisy a podmínkami stanovenými touto smlouvou a Ceníkem ZŠ.</w:t>
      </w:r>
    </w:p>
    <w:p w14:paraId="2FAEC896" w14:textId="77777777" w:rsidR="00D34FC2" w:rsidRDefault="00000000">
      <w:pPr>
        <w:spacing w:after="80" w:line="245" w:lineRule="auto"/>
      </w:pPr>
      <w:r>
        <w:t>4. Zákonný zástupce má zájem o poskytování základního vzdělávání žákovi a zavazuje se plnit povinnosti stanovené touto smlouvou, Školním řádem ZŠ a aktuálním Ceníkem ZŠ.</w:t>
      </w:r>
    </w:p>
    <w:p w14:paraId="5F51EEC5" w14:textId="77777777" w:rsidR="00D34FC2" w:rsidRDefault="00000000">
      <w:pPr>
        <w:spacing w:after="80" w:line="245" w:lineRule="auto"/>
      </w:pPr>
      <w:r>
        <w:rPr>
          <w:b/>
          <w:sz w:val="22"/>
        </w:rPr>
        <w:t>II. Předmět smlouvy</w:t>
      </w:r>
    </w:p>
    <w:p w14:paraId="6541D1F5" w14:textId="77777777" w:rsidR="00D34FC2" w:rsidRDefault="00000000">
      <w:pPr>
        <w:spacing w:after="80" w:line="245" w:lineRule="auto"/>
      </w:pPr>
      <w:r>
        <w:t>1. Škola se zavazuje poskytovat žákovi základní vzdělávání, pedagogickou péči a dohled v rozsahu stanoveném právními předpisy a Školním vzdělávacím programem.</w:t>
      </w:r>
    </w:p>
    <w:p w14:paraId="29208E67" w14:textId="77777777" w:rsidR="00D34FC2" w:rsidRDefault="00000000">
      <w:pPr>
        <w:spacing w:after="80" w:line="245" w:lineRule="auto"/>
      </w:pPr>
      <w:r>
        <w:t>2. Škola se zavazuje vytvářet bezpečné a podnětné prostředí pro vzdělávání a respektovat individuální vzdělávací potřeby žáka.</w:t>
      </w:r>
    </w:p>
    <w:p w14:paraId="6103DC8F" w14:textId="77777777" w:rsidR="00D34FC2" w:rsidRDefault="00000000">
      <w:pPr>
        <w:spacing w:after="80" w:line="245" w:lineRule="auto"/>
      </w:pPr>
      <w:r>
        <w:t>3. Zákonný zástupce se zavazuje spolupracovat se školou, podporovat pravidelnou docházku žáka a plnit povinnosti stanovené právními předpisy a vnitřními předpisy školy.</w:t>
      </w:r>
    </w:p>
    <w:p w14:paraId="6C313D4D" w14:textId="77777777" w:rsidR="00D34FC2" w:rsidRDefault="00000000">
      <w:pPr>
        <w:spacing w:after="80" w:line="245" w:lineRule="auto"/>
      </w:pPr>
      <w:r>
        <w:rPr>
          <w:b/>
          <w:sz w:val="22"/>
        </w:rPr>
        <w:t>III. Doba trvání smlouvy a docházka</w:t>
      </w:r>
    </w:p>
    <w:p w14:paraId="3809ADA2" w14:textId="47E6414A" w:rsidR="00D34FC2" w:rsidRDefault="00000000">
      <w:pPr>
        <w:spacing w:after="80" w:line="245" w:lineRule="auto"/>
      </w:pPr>
      <w:r>
        <w:t xml:space="preserve">1. Tato smlouva se uzavírá na dobu od </w:t>
      </w:r>
      <w:r w:rsidR="00261BB6">
        <w:t>1.9.</w:t>
      </w:r>
      <w:r>
        <w:t xml:space="preserve">2026 do ukončení vzdělávání žáka v ZŠ </w:t>
      </w:r>
      <w:proofErr w:type="spellStart"/>
      <w:r>
        <w:t>Questo</w:t>
      </w:r>
      <w:proofErr w:type="spellEnd"/>
      <w:r>
        <w:t>, nejpozději však do ukončení 9. ročníku základního vzdělávání, pokud smlouva nezanikne dříve způsobem stanoveným touto smlouvou nebo právními předpisy.</w:t>
      </w:r>
    </w:p>
    <w:p w14:paraId="6656E0AA" w14:textId="77777777" w:rsidR="00D34FC2" w:rsidRDefault="00000000">
      <w:pPr>
        <w:spacing w:after="80" w:line="245" w:lineRule="auto"/>
      </w:pPr>
      <w:r>
        <w:t>2. Smlouva tedy není uzavírána pouze na jeden školní rok. Při pokračování žáka do dalšího ročníku zůstává smlouva v platnosti, není-li písemně ukončena.</w:t>
      </w:r>
    </w:p>
    <w:p w14:paraId="2DF5B82B" w14:textId="58947C0C" w:rsidR="00D34FC2" w:rsidRDefault="00000000">
      <w:pPr>
        <w:spacing w:after="80" w:line="245" w:lineRule="auto"/>
      </w:pPr>
      <w:r>
        <w:t>3. Dohodnutý ročník</w:t>
      </w:r>
      <w:r w:rsidR="00EF20F1">
        <w:t>. Kdy žák nastoupí výuku</w:t>
      </w:r>
      <w:r>
        <w:t>:</w:t>
      </w:r>
    </w:p>
    <w:p w14:paraId="46A71E5D" w14:textId="2E18D290" w:rsidR="00D34FC2" w:rsidRDefault="00000000">
      <w:pPr>
        <w:spacing w:after="40"/>
      </w:pPr>
      <w:r>
        <w:rPr>
          <w:b/>
        </w:rPr>
        <w:t>Ročník:</w:t>
      </w:r>
      <w:r>
        <w:t xml:space="preserve"> ........................................</w:t>
      </w:r>
    </w:p>
    <w:p w14:paraId="1444C056" w14:textId="77777777" w:rsidR="00D34FC2" w:rsidRDefault="00000000">
      <w:pPr>
        <w:spacing w:after="80" w:line="245" w:lineRule="auto"/>
      </w:pPr>
      <w:r>
        <w:t>4. Pravidla docházky, omlouvání nepřítomnosti, příchodů, odchodů a uvolňování žáka se řídí Školním řádem ZŠ.</w:t>
      </w:r>
    </w:p>
    <w:p w14:paraId="2C9361F5" w14:textId="77777777" w:rsidR="00D34FC2" w:rsidRDefault="00000000">
      <w:pPr>
        <w:spacing w:after="80" w:line="245" w:lineRule="auto"/>
      </w:pPr>
      <w:r>
        <w:t>5. Změna podstatných údajů uvedených v této smlouvě se oznamuje škole bez zbytečného odkladu.</w:t>
      </w:r>
    </w:p>
    <w:p w14:paraId="717A414A" w14:textId="77777777" w:rsidR="00261BB6" w:rsidRDefault="00261BB6">
      <w:pPr>
        <w:spacing w:after="80" w:line="245" w:lineRule="auto"/>
        <w:rPr>
          <w:b/>
          <w:sz w:val="22"/>
        </w:rPr>
      </w:pPr>
    </w:p>
    <w:p w14:paraId="2D21CF1E" w14:textId="67638F38" w:rsidR="00D34FC2" w:rsidRDefault="00000000">
      <w:pPr>
        <w:spacing w:after="80" w:line="245" w:lineRule="auto"/>
      </w:pPr>
      <w:r>
        <w:rPr>
          <w:b/>
          <w:sz w:val="22"/>
        </w:rPr>
        <w:lastRenderedPageBreak/>
        <w:t>IV. Školné a další platby</w:t>
      </w:r>
    </w:p>
    <w:p w14:paraId="051386F2" w14:textId="77777777" w:rsidR="00D34FC2" w:rsidRDefault="00000000">
      <w:pPr>
        <w:spacing w:after="80" w:line="245" w:lineRule="auto"/>
      </w:pPr>
      <w:r>
        <w:t>1. Zákonný zástupce se zavazuje hradit školné za základní vzdělávání podle aktuálně účinného Ceníku ZŠ.</w:t>
      </w:r>
    </w:p>
    <w:p w14:paraId="592CAB9C" w14:textId="77777777" w:rsidR="00D34FC2" w:rsidRDefault="00000000">
      <w:pPr>
        <w:spacing w:after="80" w:line="245" w:lineRule="auto"/>
      </w:pPr>
      <w:r>
        <w:t>2. Školné se hradí převodem na účet školy u Komerční banky č. 107-5393800297/0100, vždy do 5. dne příslušného kalendářního měsíce, není-li v Ceníku ZŠ stanoveno jinak.</w:t>
      </w:r>
    </w:p>
    <w:p w14:paraId="21C05445" w14:textId="77777777" w:rsidR="00D34FC2" w:rsidRDefault="00000000">
      <w:pPr>
        <w:spacing w:after="80" w:line="245" w:lineRule="auto"/>
      </w:pPr>
      <w:r>
        <w:t>3. Variabilní symbol pro úhradu školného přidělí žákovi škola a sdělí jej zákonnému zástupci. Do předmětu platby se uvede jméno a příjmení žáka.</w:t>
      </w:r>
    </w:p>
    <w:p w14:paraId="6A6D9150" w14:textId="77777777" w:rsidR="00D34FC2" w:rsidRDefault="00000000">
      <w:pPr>
        <w:spacing w:after="80" w:line="245" w:lineRule="auto"/>
      </w:pPr>
      <w:r>
        <w:t>4. Aktuální výše školného, případné slevy a další platby související se vzděláváním jsou uvedeny v Ceníku ZŠ, který je samostatným dokumentem.</w:t>
      </w:r>
    </w:p>
    <w:p w14:paraId="086C9763" w14:textId="6A4D60EB" w:rsidR="00D34FC2" w:rsidRDefault="00000000">
      <w:pPr>
        <w:spacing w:after="80" w:line="245" w:lineRule="auto"/>
      </w:pPr>
      <w:r>
        <w:t xml:space="preserve">5. Školné se z </w:t>
      </w:r>
      <w:proofErr w:type="gramStart"/>
      <w:r>
        <w:t>důvodu  nepřítomnosti</w:t>
      </w:r>
      <w:proofErr w:type="gramEnd"/>
      <w:r>
        <w:t xml:space="preserve"> žáka nevrací, pokud Ceník ZŠ nebo písemná dohoda školy se zákonným zástupcem nestanoví jinak.</w:t>
      </w:r>
    </w:p>
    <w:p w14:paraId="48F864F7" w14:textId="77777777" w:rsidR="00D34FC2" w:rsidRDefault="00000000">
      <w:pPr>
        <w:spacing w:after="80" w:line="245" w:lineRule="auto"/>
      </w:pPr>
      <w:r>
        <w:t>6. Stravování žáka je zajišťováno prostřednictvím Jídelny RODINKA s.r.o. a řídí se samostatnou přihláškou ke stravování, pravidly dodavatele a vnitřním řádem školní výdejny ZŠ.</w:t>
      </w:r>
    </w:p>
    <w:p w14:paraId="7C4633D0" w14:textId="77777777" w:rsidR="00D34FC2" w:rsidRDefault="00000000">
      <w:pPr>
        <w:spacing w:after="80" w:line="245" w:lineRule="auto"/>
      </w:pPr>
      <w:r>
        <w:t>7. Případné služby školní družiny, kroužků, výletů, pobytových akcí nebo dalších aktivit se hradí samostatně podle jejich aktuálních podmínek.</w:t>
      </w:r>
    </w:p>
    <w:p w14:paraId="2C3EBBD5" w14:textId="77777777" w:rsidR="00D34FC2" w:rsidRDefault="00000000">
      <w:pPr>
        <w:spacing w:after="80" w:line="245" w:lineRule="auto"/>
      </w:pPr>
      <w:r>
        <w:rPr>
          <w:b/>
          <w:sz w:val="22"/>
        </w:rPr>
        <w:t>V. Práva a povinnosti smluvních stran</w:t>
      </w:r>
    </w:p>
    <w:p w14:paraId="7DB8AB39" w14:textId="77777777" w:rsidR="00D34FC2" w:rsidRDefault="00000000">
      <w:pPr>
        <w:spacing w:after="80" w:line="245" w:lineRule="auto"/>
      </w:pPr>
      <w:r>
        <w:t>1. Zákonný zástupce potvrzuje, že byl před podpisem smlouvy seznámen s aktuálním Školním řádem ZŠ a Ceníkem ZŠ a zavazuje se je respektovat.</w:t>
      </w:r>
    </w:p>
    <w:p w14:paraId="308DA989" w14:textId="77777777" w:rsidR="00D34FC2" w:rsidRDefault="00000000">
      <w:pPr>
        <w:spacing w:after="80" w:line="245" w:lineRule="auto"/>
      </w:pPr>
      <w:r>
        <w:t>2. Zákonný zástupce má právo na informace o průběhu a výsledcích vzdělávání žáka a na konzultace s pedagogickými pracovníky v souladu s pravidly školy.</w:t>
      </w:r>
    </w:p>
    <w:p w14:paraId="45ADC21D" w14:textId="77777777" w:rsidR="00D34FC2" w:rsidRDefault="00000000">
      <w:pPr>
        <w:spacing w:after="80" w:line="245" w:lineRule="auto"/>
      </w:pPr>
      <w:r>
        <w:t>3. Škola informuje zákonného zástupce o podstatných skutečnostech týkajících se vzdělávání a bezpečnosti žáka.</w:t>
      </w:r>
    </w:p>
    <w:p w14:paraId="35FCA81B" w14:textId="77777777" w:rsidR="00D34FC2" w:rsidRDefault="00000000">
      <w:pPr>
        <w:spacing w:after="80" w:line="245" w:lineRule="auto"/>
      </w:pPr>
      <w:r>
        <w:t>4. Zákonný zástupce je povinen informovat školu o změnách údajů důležitých pro vzdělávání žáka a o skutečnostech, které mohou mít vliv na jeho vzdělávání, bezpečnost nebo zdraví.</w:t>
      </w:r>
    </w:p>
    <w:p w14:paraId="38C9D7EB" w14:textId="77777777" w:rsidR="00D34FC2" w:rsidRDefault="00000000">
      <w:pPr>
        <w:spacing w:after="80" w:line="245" w:lineRule="auto"/>
      </w:pPr>
      <w:r>
        <w:t>5. Žák a zákonný zástupce jsou povinni dodržovat Školní řád ZŠ, pravidla bezpečnosti a další vnitřní předpisy školy.</w:t>
      </w:r>
    </w:p>
    <w:p w14:paraId="326D307B" w14:textId="77777777" w:rsidR="00D34FC2" w:rsidRDefault="00000000">
      <w:pPr>
        <w:spacing w:after="80" w:line="245" w:lineRule="auto"/>
      </w:pPr>
      <w:r>
        <w:t>6. Škola a zákonný zástupce se zavazují řešit případné podněty, stížnosti nebo neshody přednostně vzájemnou komunikací.</w:t>
      </w:r>
    </w:p>
    <w:p w14:paraId="21E9BDEB" w14:textId="77777777" w:rsidR="00D34FC2" w:rsidRDefault="00000000">
      <w:pPr>
        <w:spacing w:after="80" w:line="245" w:lineRule="auto"/>
      </w:pPr>
      <w:r>
        <w:rPr>
          <w:b/>
          <w:sz w:val="22"/>
        </w:rPr>
        <w:t>VI. Změny Ceníku a vnitřních dokumentů školy</w:t>
      </w:r>
    </w:p>
    <w:p w14:paraId="1F27B50B" w14:textId="77777777" w:rsidR="00D34FC2" w:rsidRDefault="00000000">
      <w:pPr>
        <w:spacing w:after="80" w:line="245" w:lineRule="auto"/>
      </w:pPr>
      <w:r>
        <w:t>1. Výše školného pro příslušný školní rok je stanovena v Ceníku ZŠ, který je přílohou této smlouvy.</w:t>
      </w:r>
    </w:p>
    <w:p w14:paraId="51592436" w14:textId="77777777" w:rsidR="00D34FC2" w:rsidRDefault="00000000">
      <w:pPr>
        <w:spacing w:after="80" w:line="245" w:lineRule="auto"/>
      </w:pPr>
      <w:r>
        <w:t>2. Výše školného stanovená pro daný školní rok se v jeho průběhu nemění, není-li se zákonným zástupcem dohodnuto jinak nebo nestanoví-li právní předpis jinak.</w:t>
      </w:r>
    </w:p>
    <w:p w14:paraId="63CF14D1" w14:textId="1F39094E" w:rsidR="00D34FC2" w:rsidRDefault="00000000">
      <w:pPr>
        <w:spacing w:after="80" w:line="245" w:lineRule="auto"/>
      </w:pPr>
      <w:r>
        <w:t>3. Pro každý následující školní rok může škola upravit výši školného v návaznosti na vývoj míry inflace měřené přírůstkem průměrného ročního indexu spotřebitelských cen zveřejněným Českým statistickým úřadem za předchozí kalendářní rok.</w:t>
      </w:r>
    </w:p>
    <w:p w14:paraId="1A5E70AB" w14:textId="77777777" w:rsidR="00D34FC2" w:rsidRDefault="00000000">
      <w:pPr>
        <w:spacing w:after="80" w:line="245" w:lineRule="auto"/>
      </w:pPr>
      <w:r>
        <w:t>4. O nové výši školného pro následující školní rok škola informuje zákonného zástupce písemně nejpozději do 31. května předcházejícího školního roku.</w:t>
      </w:r>
    </w:p>
    <w:p w14:paraId="34150253" w14:textId="77777777" w:rsidR="008C3EC1" w:rsidRDefault="00000000" w:rsidP="00261BB6">
      <w:pPr>
        <w:spacing w:after="0"/>
      </w:pPr>
      <w:r>
        <w:t>5. Pokud zákonný zástupce s novou výší školného pro následující školní rok nesouhlasí, je oprávněn od smlouvy odstoupit, a to nejpozději ke dni předcházejícímu účinnosti nového Ceníku.</w:t>
      </w:r>
    </w:p>
    <w:p w14:paraId="2506F874" w14:textId="77777777" w:rsidR="008C3EC1" w:rsidRDefault="00000000">
      <w:r>
        <w:t>6. Změna Školního řádu, provozních řádů a dalších vnitřních dokumentů školy se řídí příslušnými právními předpisy a pravidly konkrétních dokumentů. Taková změna sama o sobě nemění výši školného sjednanou pro příslušný školní rok.</w:t>
      </w:r>
    </w:p>
    <w:p w14:paraId="17764CDD" w14:textId="77777777" w:rsidR="00D34FC2" w:rsidRDefault="00000000">
      <w:pPr>
        <w:spacing w:after="80" w:line="245" w:lineRule="auto"/>
      </w:pPr>
      <w:r>
        <w:rPr>
          <w:b/>
          <w:sz w:val="22"/>
        </w:rPr>
        <w:t>VII. Ukončení smlouvy</w:t>
      </w:r>
    </w:p>
    <w:p w14:paraId="306F8225" w14:textId="08EECA62" w:rsidR="00D34FC2" w:rsidRDefault="00000000">
      <w:pPr>
        <w:spacing w:after="80" w:line="245" w:lineRule="auto"/>
      </w:pPr>
      <w:r>
        <w:t xml:space="preserve">1. </w:t>
      </w:r>
      <w:r w:rsidR="00EF20F1" w:rsidRPr="00EF20F1">
        <w:t>Tato smlouva zaniká:</w:t>
      </w:r>
    </w:p>
    <w:p w14:paraId="40E08056" w14:textId="77777777" w:rsidR="00D34FC2" w:rsidRDefault="00000000">
      <w:pPr>
        <w:spacing w:after="80" w:line="245" w:lineRule="auto"/>
      </w:pPr>
      <w:r>
        <w:t xml:space="preserve">a) ukončením vzdělávání žáka v ZŠ </w:t>
      </w:r>
      <w:proofErr w:type="spellStart"/>
      <w:r>
        <w:t>Questo</w:t>
      </w:r>
      <w:proofErr w:type="spellEnd"/>
      <w:r>
        <w:t>, zejména úspěšným ukončením 9. ročníku základního vzdělávání;</w:t>
      </w:r>
    </w:p>
    <w:p w14:paraId="7FA8343C" w14:textId="48EC7FEC" w:rsidR="00D34FC2" w:rsidRDefault="00000000">
      <w:pPr>
        <w:spacing w:after="80" w:line="245" w:lineRule="auto"/>
      </w:pPr>
      <w:r>
        <w:t xml:space="preserve">b) </w:t>
      </w:r>
      <w:r w:rsidR="00EF20F1" w:rsidRPr="00EF20F1">
        <w:t>přestupem žáka na jinou základní školu nebo víceleté gymnázium nebo jiným ukončením vzdělávání ve škole v souladu s právními předpisy;</w:t>
      </w:r>
    </w:p>
    <w:p w14:paraId="72E8EF8F" w14:textId="77777777" w:rsidR="00D34FC2" w:rsidRDefault="00000000">
      <w:pPr>
        <w:spacing w:after="80" w:line="245" w:lineRule="auto"/>
      </w:pPr>
      <w:r>
        <w:t>c) písemnou dohodou smluvních stran;</w:t>
      </w:r>
    </w:p>
    <w:p w14:paraId="6D3B3443" w14:textId="77777777" w:rsidR="00D34FC2" w:rsidRDefault="00000000">
      <w:pPr>
        <w:spacing w:after="80" w:line="245" w:lineRule="auto"/>
      </w:pPr>
      <w:r>
        <w:t>d) písemnou výpovědí zákonného zástupce;</w:t>
      </w:r>
    </w:p>
    <w:p w14:paraId="1350DD29" w14:textId="77777777" w:rsidR="00D34FC2" w:rsidRDefault="00000000">
      <w:pPr>
        <w:spacing w:after="80" w:line="245" w:lineRule="auto"/>
      </w:pPr>
      <w:r>
        <w:t>e) v dalších případech stanovených právními předpisy.</w:t>
      </w:r>
    </w:p>
    <w:p w14:paraId="20413A40" w14:textId="77777777" w:rsidR="00D34FC2" w:rsidRDefault="00000000">
      <w:pPr>
        <w:spacing w:after="80" w:line="245" w:lineRule="auto"/>
      </w:pPr>
      <w:r>
        <w:lastRenderedPageBreak/>
        <w:t xml:space="preserve">2. Při ukončení smlouvy z důvodu ukončení 9. ročníku zaniká smlouva ke dni ukončení vzdělávání žáka v ZŠ </w:t>
      </w:r>
      <w:proofErr w:type="spellStart"/>
      <w:r>
        <w:t>Questo</w:t>
      </w:r>
      <w:proofErr w:type="spellEnd"/>
      <w:r>
        <w:t>.</w:t>
      </w:r>
    </w:p>
    <w:p w14:paraId="01646040" w14:textId="77777777" w:rsidR="00D34FC2" w:rsidRDefault="00000000">
      <w:pPr>
        <w:spacing w:after="80" w:line="245" w:lineRule="auto"/>
      </w:pPr>
      <w:r>
        <w:t>3. Zákonný zástupce je oprávněn smlouvu písemně vypovědět bez uvedení důvodu. Výpověď musí být písemná a doručená škole. Výpovědní doba činí jeden měsíc a začíná běžet prvním dnem kalendářního měsíce následujícího po doručení výpovědi, pokud se smluvní strany nedohodnou jinak.</w:t>
      </w:r>
    </w:p>
    <w:p w14:paraId="02CD372B" w14:textId="77777777" w:rsidR="008C3EC1" w:rsidRDefault="00000000">
      <w:r>
        <w:t>4. Škola může smlouvu ukončit pouze v případech a za podmínek, které umožňují právní předpisy. Tím nejsou dotčeny postupy související s plněním povinné školní docházky a rozhodováním ve věcech stanovených školským zákonem.</w:t>
      </w:r>
    </w:p>
    <w:p w14:paraId="15CA1DC7" w14:textId="77777777" w:rsidR="00D34FC2" w:rsidRDefault="00000000">
      <w:pPr>
        <w:spacing w:after="80" w:line="245" w:lineRule="auto"/>
      </w:pPr>
      <w:r>
        <w:t>5. Ukončením smlouvy není dotčena povinnost zákonného zástupce uhradit veškeré splatné závazky vůči škole.</w:t>
      </w:r>
    </w:p>
    <w:p w14:paraId="724C5D4C" w14:textId="6CFC9CCF" w:rsidR="00EF20F1" w:rsidRDefault="00EF20F1">
      <w:pPr>
        <w:spacing w:after="80" w:line="245" w:lineRule="auto"/>
      </w:pPr>
    </w:p>
    <w:p w14:paraId="773B1B18" w14:textId="77777777" w:rsidR="00EF20F1" w:rsidRDefault="00EF20F1">
      <w:pPr>
        <w:spacing w:after="80" w:line="245" w:lineRule="auto"/>
      </w:pPr>
    </w:p>
    <w:p w14:paraId="05E52044" w14:textId="77777777" w:rsidR="00D34FC2" w:rsidRDefault="00000000">
      <w:pPr>
        <w:spacing w:after="80" w:line="245" w:lineRule="auto"/>
      </w:pPr>
      <w:r>
        <w:rPr>
          <w:b/>
          <w:sz w:val="22"/>
        </w:rPr>
        <w:t>VIII. Závěrečná ustanovení</w:t>
      </w:r>
    </w:p>
    <w:p w14:paraId="4213880A" w14:textId="3BCD60EB" w:rsidR="00D34FC2" w:rsidRDefault="00000000">
      <w:pPr>
        <w:spacing w:after="80" w:line="245" w:lineRule="auto"/>
      </w:pPr>
      <w:r>
        <w:t xml:space="preserve">1. Tato smlouva je vyhotovena ve dvou stejnopisech, z nichž jeden obdrží škola a </w:t>
      </w:r>
      <w:r w:rsidR="00EF20F1" w:rsidRPr="00EF20F1">
        <w:t>jeden</w:t>
      </w:r>
      <w:r w:rsidR="00EF20F1">
        <w:t xml:space="preserve"> zákonný </w:t>
      </w:r>
      <w:proofErr w:type="gramStart"/>
      <w:r w:rsidR="00EF20F1">
        <w:t xml:space="preserve">zástupce </w:t>
      </w:r>
      <w:r w:rsidR="00EF20F1" w:rsidRPr="00EF20F1">
        <w:t xml:space="preserve"> či</w:t>
      </w:r>
      <w:proofErr w:type="gramEnd"/>
      <w:r w:rsidR="00EF20F1" w:rsidRPr="00EF20F1">
        <w:t xml:space="preserve"> dva zákonní zástupci.</w:t>
      </w:r>
    </w:p>
    <w:p w14:paraId="0256B3BA" w14:textId="77777777" w:rsidR="00D34FC2" w:rsidRDefault="00000000">
      <w:pPr>
        <w:spacing w:after="80" w:line="245" w:lineRule="auto"/>
      </w:pPr>
      <w:r>
        <w:t>2. Nedílnou součástí smlouvy je aktuální Ceník ZŠ.</w:t>
      </w:r>
    </w:p>
    <w:p w14:paraId="53399852" w14:textId="77777777" w:rsidR="00D34FC2" w:rsidRDefault="00000000">
      <w:pPr>
        <w:spacing w:after="80" w:line="245" w:lineRule="auto"/>
      </w:pPr>
      <w:r>
        <w:t>3. Zákonný zástupce potvrzuje, že měl možnost seznámit se před podpisem smlouvy s aktuálním Školním řádem ZŠ a dalšími podstatnými dokumenty školy.</w:t>
      </w:r>
    </w:p>
    <w:p w14:paraId="63957302" w14:textId="77777777" w:rsidR="00D34FC2" w:rsidRDefault="00000000">
      <w:pPr>
        <w:spacing w:after="80" w:line="245" w:lineRule="auto"/>
      </w:pPr>
      <w:r>
        <w:t>4. Smluvní strany prohlašují, že si smlouvu přečetly, jejímu obsahu rozumějí a uzavírají ji svobodně a vážně.</w:t>
      </w:r>
    </w:p>
    <w:p w14:paraId="7769EFCF" w14:textId="77777777" w:rsidR="00D34FC2" w:rsidRDefault="00000000">
      <w:pPr>
        <w:spacing w:after="80" w:line="245" w:lineRule="auto"/>
      </w:pPr>
      <w:r>
        <w:t>5. Pokud se některé ustanovení této smlouvy stane neplatným nebo neúčinným, nemá tato skutečnost vliv na platnost ostatních ustanovení.</w:t>
      </w:r>
    </w:p>
    <w:p w14:paraId="3621E178" w14:textId="77777777" w:rsidR="00D34FC2" w:rsidRDefault="00000000">
      <w:pPr>
        <w:spacing w:after="80" w:line="245" w:lineRule="auto"/>
      </w:pPr>
      <w:r>
        <w:t>6. Smlouva nabývá účinnosti dnem uvedeným v čl. III odst. 1.</w:t>
      </w:r>
    </w:p>
    <w:p w14:paraId="4CD38971" w14:textId="77777777" w:rsidR="00D34FC2" w:rsidRDefault="00000000">
      <w:pPr>
        <w:spacing w:after="240" w:line="245" w:lineRule="auto"/>
      </w:pPr>
      <w:r>
        <w:t>V Humpolci dne: ______________________________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D34FC2" w14:paraId="7A6D376F" w14:textId="77777777">
        <w:trPr>
          <w:jc w:val="center"/>
        </w:trPr>
        <w:tc>
          <w:tcPr>
            <w:tcW w:w="4536" w:type="dxa"/>
            <w:vAlign w:val="center"/>
          </w:tcPr>
          <w:p w14:paraId="6A4C8D83" w14:textId="77777777" w:rsidR="00D34FC2" w:rsidRDefault="00000000">
            <w:r>
              <w:t>________________________________</w:t>
            </w:r>
          </w:p>
        </w:tc>
        <w:tc>
          <w:tcPr>
            <w:tcW w:w="4536" w:type="dxa"/>
            <w:vAlign w:val="center"/>
          </w:tcPr>
          <w:p w14:paraId="15DDD626" w14:textId="77777777" w:rsidR="00D34FC2" w:rsidRDefault="00000000">
            <w:r>
              <w:t>________________________________</w:t>
            </w:r>
          </w:p>
        </w:tc>
      </w:tr>
      <w:tr w:rsidR="00D34FC2" w14:paraId="696A526B" w14:textId="77777777">
        <w:trPr>
          <w:jc w:val="center"/>
        </w:trPr>
        <w:tc>
          <w:tcPr>
            <w:tcW w:w="4536" w:type="dxa"/>
            <w:vAlign w:val="center"/>
          </w:tcPr>
          <w:p w14:paraId="4AF4900A" w14:textId="77777777" w:rsidR="00D34FC2" w:rsidRDefault="00667044">
            <w:r>
              <w:t>Ing. Helena Kottová</w:t>
            </w:r>
            <w:r>
              <w:br/>
              <w:t>ředitelka školy</w:t>
            </w:r>
          </w:p>
        </w:tc>
        <w:tc>
          <w:tcPr>
            <w:tcW w:w="4536" w:type="dxa"/>
            <w:vAlign w:val="center"/>
          </w:tcPr>
          <w:p w14:paraId="2346AD12" w14:textId="77777777" w:rsidR="00D34FC2" w:rsidRDefault="00000000">
            <w:r>
              <w:t>zákonný zástupce žáka</w:t>
            </w:r>
          </w:p>
        </w:tc>
      </w:tr>
    </w:tbl>
    <w:p w14:paraId="2EE8CCA2" w14:textId="77777777" w:rsidR="00D34FC2" w:rsidRDefault="00000000">
      <w:r>
        <w:br w:type="page"/>
      </w:r>
    </w:p>
    <w:p w14:paraId="33FF1CB3" w14:textId="77777777" w:rsidR="00D34FC2" w:rsidRDefault="00000000">
      <w:pPr>
        <w:spacing w:after="40" w:line="245" w:lineRule="auto"/>
        <w:jc w:val="center"/>
      </w:pPr>
      <w:r>
        <w:rPr>
          <w:b/>
          <w:sz w:val="30"/>
        </w:rPr>
        <w:lastRenderedPageBreak/>
        <w:t>CENÍK ZŠ QUESTO</w:t>
      </w:r>
    </w:p>
    <w:p w14:paraId="5CFCBB31" w14:textId="77777777" w:rsidR="00D34FC2" w:rsidRDefault="00000000">
      <w:pPr>
        <w:spacing w:after="140" w:line="245" w:lineRule="auto"/>
        <w:jc w:val="center"/>
      </w:pPr>
      <w:r>
        <w:rPr>
          <w:b/>
        </w:rPr>
        <w:t>Příloha č. 1 ke Smlouvě o poskytování základního vzdělávání – školní rok 2026/2027</w:t>
      </w:r>
    </w:p>
    <w:p w14:paraId="66A64188" w14:textId="77777777" w:rsidR="00D34FC2" w:rsidRDefault="00000000">
      <w:pPr>
        <w:spacing w:after="80" w:line="245" w:lineRule="auto"/>
      </w:pPr>
      <w:r>
        <w:rPr>
          <w:b/>
          <w:sz w:val="22"/>
        </w:rPr>
        <w:t>Školné</w:t>
      </w:r>
    </w:p>
    <w:p w14:paraId="132CEC7B" w14:textId="77777777" w:rsidR="00D34FC2" w:rsidRDefault="00000000">
      <w:pPr>
        <w:spacing w:after="80" w:line="245" w:lineRule="auto"/>
      </w:pPr>
      <w:r>
        <w:t xml:space="preserve">Školné za poskytování základního vzdělávání v ZŠ </w:t>
      </w:r>
      <w:proofErr w:type="spellStart"/>
      <w:r>
        <w:t>Questo</w:t>
      </w:r>
      <w:proofErr w:type="spellEnd"/>
      <w:r>
        <w:t xml:space="preserve"> činí 5 000 Kč měsíčně.</w:t>
      </w:r>
    </w:p>
    <w:p w14:paraId="3D78D7A4" w14:textId="77777777" w:rsidR="00D34FC2" w:rsidRDefault="00000000">
      <w:pPr>
        <w:spacing w:after="80" w:line="245" w:lineRule="auto"/>
      </w:pPr>
      <w:r>
        <w:t>Školné se hradí po dobu 12 měsíců v kalendářním roce, tj. od září do srpna následujícího roku, včetně období školních prázdnin.</w:t>
      </w:r>
    </w:p>
    <w:p w14:paraId="5FF587D1" w14:textId="77777777" w:rsidR="00D34FC2" w:rsidRDefault="00000000">
      <w:pPr>
        <w:spacing w:after="80" w:line="245" w:lineRule="auto"/>
      </w:pPr>
      <w:r>
        <w:t>Školné se hradí převodem na účet školy u Komerční banky č. 107-5393800297/0100, vždy do 5. dne příslušného kalendářního měsíce.</w:t>
      </w:r>
    </w:p>
    <w:p w14:paraId="69684393" w14:textId="77777777" w:rsidR="00D34FC2" w:rsidRDefault="00000000">
      <w:pPr>
        <w:spacing w:after="80" w:line="245" w:lineRule="auto"/>
      </w:pPr>
      <w:r>
        <w:t>Variabilní symbol pro úhradu školného přidělí žákovi škola a sdělí jej zákonnému zástupci. Do předmětu platby se uvede jméno a příjmení žáka.</w:t>
      </w:r>
    </w:p>
    <w:p w14:paraId="5FF558C2" w14:textId="77777777" w:rsidR="00D34FC2" w:rsidRDefault="00000000">
      <w:pPr>
        <w:spacing w:after="80" w:line="245" w:lineRule="auto"/>
      </w:pPr>
      <w:r>
        <w:rPr>
          <w:b/>
          <w:sz w:val="22"/>
        </w:rPr>
        <w:t>Slevy</w:t>
      </w:r>
    </w:p>
    <w:p w14:paraId="5785001A" w14:textId="77777777" w:rsidR="00D34FC2" w:rsidRDefault="00000000">
      <w:pPr>
        <w:spacing w:after="80" w:line="245" w:lineRule="auto"/>
      </w:pPr>
      <w:r>
        <w:t xml:space="preserve">5 % při současném vzdělávání sourozenců v MŠ nebo ZŠ </w:t>
      </w:r>
      <w:proofErr w:type="spellStart"/>
      <w:r>
        <w:t>Questo</w:t>
      </w:r>
      <w:proofErr w:type="spellEnd"/>
      <w:r>
        <w:t>.</w:t>
      </w:r>
    </w:p>
    <w:p w14:paraId="2461BCD0" w14:textId="77777777" w:rsidR="00D34FC2" w:rsidRDefault="00000000">
      <w:pPr>
        <w:spacing w:after="80" w:line="245" w:lineRule="auto"/>
      </w:pPr>
      <w:r>
        <w:t>10 % při současné jednorázové roční úhradě a vzdělávání sourozenců; slevy se sčítají.</w:t>
      </w:r>
    </w:p>
    <w:p w14:paraId="54954975" w14:textId="77777777" w:rsidR="00D34FC2" w:rsidRDefault="00000000">
      <w:pPr>
        <w:spacing w:after="80" w:line="245" w:lineRule="auto"/>
      </w:pPr>
      <w:r>
        <w:rPr>
          <w:b/>
          <w:sz w:val="22"/>
        </w:rPr>
        <w:t>Nepřítomnost žáka</w:t>
      </w:r>
    </w:p>
    <w:p w14:paraId="7E2FFBCB" w14:textId="77777777" w:rsidR="00D34FC2" w:rsidRDefault="00000000">
      <w:pPr>
        <w:spacing w:after="80" w:line="245" w:lineRule="auto"/>
      </w:pPr>
      <w:r>
        <w:t>Školné se z důvodu běžné nepřítomnosti žáka nevrací. Ve zvláštních a odůvodněných případech může škola na základě písemné žádosti zákonného zástupce rozhodnout o individuálním řešení.</w:t>
      </w:r>
    </w:p>
    <w:p w14:paraId="11DBA956" w14:textId="77777777" w:rsidR="00D34FC2" w:rsidRDefault="00000000">
      <w:pPr>
        <w:spacing w:after="80" w:line="245" w:lineRule="auto"/>
      </w:pPr>
      <w:r>
        <w:rPr>
          <w:b/>
          <w:sz w:val="22"/>
        </w:rPr>
        <w:t>Stravné</w:t>
      </w:r>
    </w:p>
    <w:p w14:paraId="32FC1532" w14:textId="77777777" w:rsidR="00D34FC2" w:rsidRDefault="00000000">
      <w:pPr>
        <w:spacing w:after="80" w:line="245" w:lineRule="auto"/>
      </w:pPr>
      <w:r>
        <w:t>Stravování není součástí školného. Obědy pro žáky ZŠ zajišťuje Jídelna RODINKA s.r.o. a hradí se samostatně podle aktuálního ceníku a pravidel dodavatele.</w:t>
      </w:r>
    </w:p>
    <w:p w14:paraId="0BC5E78C" w14:textId="77777777" w:rsidR="00D34FC2" w:rsidRDefault="00000000">
      <w:pPr>
        <w:spacing w:after="80" w:line="245" w:lineRule="auto"/>
      </w:pPr>
      <w:r>
        <w:t>Číslo účtu a způsob úhrady stravného se řídí přihláškou ke stravování a pokyny Jídelny RODINKA.</w:t>
      </w:r>
    </w:p>
    <w:p w14:paraId="4250AB2B" w14:textId="77777777" w:rsidR="00D34FC2" w:rsidRDefault="00000000">
      <w:pPr>
        <w:spacing w:after="80" w:line="245" w:lineRule="auto"/>
      </w:pPr>
      <w:r>
        <w:rPr>
          <w:b/>
          <w:sz w:val="22"/>
        </w:rPr>
        <w:t>Školní družina a další aktivity</w:t>
      </w:r>
    </w:p>
    <w:p w14:paraId="2BC36B23" w14:textId="77777777" w:rsidR="00D34FC2" w:rsidRDefault="00000000">
      <w:pPr>
        <w:spacing w:after="80" w:line="245" w:lineRule="auto"/>
      </w:pPr>
      <w:r>
        <w:t>Úplata za školní družinu, kroužky, výlety, pobytové akce, kurzy a další nadstandardní aktivity není zahrnuta ve školném, není-li u konkrétní aktivity výslovně uvedeno jinak. Tyto služby se hradí samostatně podle aktuálních podmínek školy.</w:t>
      </w:r>
    </w:p>
    <w:p w14:paraId="02F1E161" w14:textId="77777777" w:rsidR="00D34FC2" w:rsidRDefault="00000000">
      <w:pPr>
        <w:spacing w:after="80" w:line="245" w:lineRule="auto"/>
      </w:pPr>
      <w:r>
        <w:rPr>
          <w:b/>
          <w:sz w:val="22"/>
        </w:rPr>
        <w:t>Změna Ceníku</w:t>
      </w:r>
    </w:p>
    <w:p w14:paraId="145FFA8B" w14:textId="77777777" w:rsidR="00D34FC2" w:rsidRDefault="00000000">
      <w:pPr>
        <w:spacing w:after="80" w:line="245" w:lineRule="auto"/>
      </w:pPr>
      <w:r>
        <w:t>Ceník pro příslušný školní rok stanoví výši školného a tvoří přílohu této smlouvy.</w:t>
      </w:r>
    </w:p>
    <w:p w14:paraId="411B51BB" w14:textId="77777777" w:rsidR="00D34FC2" w:rsidRDefault="00000000">
      <w:pPr>
        <w:spacing w:after="80" w:line="245" w:lineRule="auto"/>
      </w:pPr>
      <w:r>
        <w:t>O nové výši školného pro následující školní rok škola informuje zákonného zástupce písemně nejpozději do 31. května předcházejícího školního roku.</w:t>
      </w:r>
    </w:p>
    <w:p w14:paraId="501B5C5B" w14:textId="77777777" w:rsidR="00D34FC2" w:rsidRDefault="00000000">
      <w:pPr>
        <w:spacing w:after="80" w:line="245" w:lineRule="auto"/>
      </w:pPr>
      <w:r>
        <w:t>Změna Ceníku pro následující školní rok sama o sobě nemění ostatní ustanovení této smlouvy.</w:t>
      </w:r>
    </w:p>
    <w:p w14:paraId="44B2FEB4" w14:textId="77777777" w:rsidR="00D34FC2" w:rsidRDefault="00000000">
      <w:pPr>
        <w:spacing w:line="245" w:lineRule="auto"/>
      </w:pPr>
      <w:r>
        <w:rPr>
          <w:b/>
        </w:rPr>
        <w:t>Ceník nabývá účinnosti dne 1. 9. 2026.</w:t>
      </w:r>
    </w:p>
    <w:p w14:paraId="21E20B98" w14:textId="77777777" w:rsidR="00D34FC2" w:rsidRDefault="00000000">
      <w:pPr>
        <w:spacing w:line="245" w:lineRule="auto"/>
      </w:pPr>
      <w:r>
        <w:t xml:space="preserve">Mateřská a základní škola </w:t>
      </w:r>
      <w:proofErr w:type="spellStart"/>
      <w:r>
        <w:t>Questo</w:t>
      </w:r>
      <w:proofErr w:type="spellEnd"/>
      <w:r>
        <w:t xml:space="preserve"> – razítko a podpis</w:t>
      </w:r>
    </w:p>
    <w:p w14:paraId="77E395A4" w14:textId="77777777" w:rsidR="00D34FC2" w:rsidRDefault="00000000">
      <w:pPr>
        <w:spacing w:after="120" w:line="245" w:lineRule="auto"/>
      </w:pPr>
      <w:r>
        <w:t>Datum a podpis zákonného zástupce: __________________________________________</w:t>
      </w:r>
    </w:p>
    <w:sectPr w:rsidR="00D34FC2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34F5C" w14:textId="77777777" w:rsidR="00D16B62" w:rsidRDefault="00D16B62" w:rsidP="00F909CA">
      <w:pPr>
        <w:spacing w:after="0" w:line="240" w:lineRule="auto"/>
      </w:pPr>
      <w:r>
        <w:separator/>
      </w:r>
    </w:p>
  </w:endnote>
  <w:endnote w:type="continuationSeparator" w:id="0">
    <w:p w14:paraId="22BC5E86" w14:textId="77777777" w:rsidR="00D16B62" w:rsidRDefault="00D16B62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07AF0" w14:textId="77777777" w:rsidR="00F909CA" w:rsidRDefault="00F909CA">
    <w:pPr>
      <w:pStyle w:val="Zpat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10D117" wp14:editId="04322079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 xml:space="preserve">Mateřská a základní škola </w:t>
    </w:r>
    <w:proofErr w:type="spellStart"/>
    <w:r>
      <w:rPr>
        <w:sz w:val="16"/>
      </w:rPr>
      <w:t>Questo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64720" w14:textId="77777777" w:rsidR="00D16B62" w:rsidRDefault="00D16B62" w:rsidP="00F909CA">
      <w:pPr>
        <w:spacing w:after="0" w:line="240" w:lineRule="auto"/>
      </w:pPr>
      <w:r>
        <w:separator/>
      </w:r>
    </w:p>
  </w:footnote>
  <w:footnote w:type="continuationSeparator" w:id="0">
    <w:p w14:paraId="68D513A7" w14:textId="77777777" w:rsidR="00D16B62" w:rsidRDefault="00D16B62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16CDA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E73E2C" wp14:editId="1148E1F3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C5DF7"/>
    <w:rsid w:val="001F6A8A"/>
    <w:rsid w:val="00212209"/>
    <w:rsid w:val="00261BB6"/>
    <w:rsid w:val="00282E11"/>
    <w:rsid w:val="00293424"/>
    <w:rsid w:val="002E76EB"/>
    <w:rsid w:val="0033099A"/>
    <w:rsid w:val="003E2731"/>
    <w:rsid w:val="004F3D88"/>
    <w:rsid w:val="004F55D5"/>
    <w:rsid w:val="00500153"/>
    <w:rsid w:val="00610EEE"/>
    <w:rsid w:val="0061103B"/>
    <w:rsid w:val="006507BE"/>
    <w:rsid w:val="0065210F"/>
    <w:rsid w:val="00667044"/>
    <w:rsid w:val="00753427"/>
    <w:rsid w:val="008C3EC1"/>
    <w:rsid w:val="009C5D9F"/>
    <w:rsid w:val="00A735B5"/>
    <w:rsid w:val="00A96218"/>
    <w:rsid w:val="00AF3AD0"/>
    <w:rsid w:val="00C03F96"/>
    <w:rsid w:val="00C853CB"/>
    <w:rsid w:val="00CD5FCE"/>
    <w:rsid w:val="00D16B62"/>
    <w:rsid w:val="00D34FC2"/>
    <w:rsid w:val="00D72A58"/>
    <w:rsid w:val="00D76328"/>
    <w:rsid w:val="00D97AF3"/>
    <w:rsid w:val="00E625AF"/>
    <w:rsid w:val="00EF20F1"/>
    <w:rsid w:val="00F24201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06DF37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2</TotalTime>
  <Pages>4</Pages>
  <Words>1512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2</cp:revision>
  <dcterms:created xsi:type="dcterms:W3CDTF">2026-08-31T11:48:00Z</dcterms:created>
  <dcterms:modified xsi:type="dcterms:W3CDTF">2026-08-31T11:48:00Z</dcterms:modified>
</cp:coreProperties>
</file>