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FDAF6" w14:textId="77777777" w:rsidR="006A771A" w:rsidRPr="006A771A" w:rsidRDefault="006A771A" w:rsidP="006A771A">
      <w:pPr>
        <w:rPr>
          <w:b/>
          <w:bCs/>
        </w:rPr>
      </w:pPr>
      <w:r w:rsidRPr="006A771A">
        <w:rPr>
          <w:b/>
          <w:bCs/>
        </w:rPr>
        <w:t>Mateřská škola a Základní škola Questo</w:t>
      </w:r>
    </w:p>
    <w:p w14:paraId="196FFABE" w14:textId="77777777" w:rsidR="006A771A" w:rsidRPr="006A771A" w:rsidRDefault="006A771A" w:rsidP="006A771A">
      <w:r w:rsidRPr="006A771A">
        <w:rPr>
          <w:b/>
          <w:bCs/>
        </w:rPr>
        <w:t>Pracoviště Mateřská škola</w:t>
      </w:r>
      <w:r w:rsidRPr="006A771A">
        <w:br/>
        <w:t>Školní 594, 396 01 Humpolec</w:t>
      </w:r>
    </w:p>
    <w:p w14:paraId="77F309BC" w14:textId="77777777" w:rsidR="006A771A" w:rsidRPr="006A771A" w:rsidRDefault="00000000" w:rsidP="006A771A">
      <w:r>
        <w:pict w14:anchorId="0D8241E2">
          <v:rect id="_x0000_i1025" style="width:0;height:1.5pt" o:hralign="center" o:hrstd="t" o:hr="t" fillcolor="#a0a0a0" stroked="f"/>
        </w:pict>
      </w:r>
    </w:p>
    <w:p w14:paraId="41C972C6" w14:textId="77777777" w:rsidR="006A771A" w:rsidRPr="006A771A" w:rsidRDefault="006A771A" w:rsidP="006A771A">
      <w:pPr>
        <w:jc w:val="center"/>
        <w:rPr>
          <w:b/>
          <w:bCs/>
        </w:rPr>
      </w:pPr>
      <w:r w:rsidRPr="006A771A">
        <w:rPr>
          <w:b/>
          <w:bCs/>
        </w:rPr>
        <w:t>7/2026</w:t>
      </w:r>
    </w:p>
    <w:p w14:paraId="6844EAF9" w14:textId="77777777" w:rsidR="006A771A" w:rsidRPr="006A771A" w:rsidRDefault="006A771A" w:rsidP="006A771A">
      <w:pPr>
        <w:jc w:val="center"/>
        <w:rPr>
          <w:b/>
          <w:bCs/>
        </w:rPr>
      </w:pPr>
      <w:r w:rsidRPr="006A771A">
        <w:rPr>
          <w:b/>
          <w:bCs/>
        </w:rPr>
        <w:t>VNITŘNÍ ŘÁD ŠKOLNÍ JÍDELNY – VÝDEJNY MATEŘSKÉ ŠKOLY</w:t>
      </w:r>
    </w:p>
    <w:p w14:paraId="36F73284" w14:textId="77777777" w:rsidR="006A771A" w:rsidRPr="006A771A" w:rsidRDefault="006A771A" w:rsidP="006A771A">
      <w:pPr>
        <w:jc w:val="center"/>
      </w:pPr>
      <w:r w:rsidRPr="006A771A">
        <w:rPr>
          <w:i/>
          <w:iCs/>
        </w:rPr>
        <w:t>(vydaný podle § 30 zákona č. 561/2004 Sb., školský zákon, ve znění pozdějších předpisů, a vyhlášky č. 107/2005 Sb., o školním stravování, ve znění pozdějších předpisů)</w:t>
      </w:r>
    </w:p>
    <w:p w14:paraId="4459C68C" w14:textId="77777777" w:rsidR="006A771A" w:rsidRPr="006A771A" w:rsidRDefault="00000000" w:rsidP="006A771A">
      <w:pPr>
        <w:jc w:val="center"/>
      </w:pPr>
      <w:r>
        <w:pict w14:anchorId="5926250F">
          <v:rect id="_x0000_i1026" style="width:0;height:1.5pt" o:hralign="center" o:hrstd="t" o:hr="t" fillcolor="#a0a0a0" stroked="f"/>
        </w:pict>
      </w:r>
    </w:p>
    <w:p w14:paraId="4322C579" w14:textId="77777777" w:rsidR="006A771A" w:rsidRPr="006A771A" w:rsidRDefault="006A771A" w:rsidP="006A771A">
      <w:pPr>
        <w:rPr>
          <w:b/>
          <w:bCs/>
        </w:rPr>
      </w:pPr>
      <w:r w:rsidRPr="006A771A">
        <w:rPr>
          <w:b/>
          <w:bCs/>
        </w:rPr>
        <w:t>Číslo jednací:</w:t>
      </w:r>
    </w:p>
    <w:p w14:paraId="27FE79EA" w14:textId="77777777" w:rsidR="006A771A" w:rsidRPr="006A771A" w:rsidRDefault="006A771A" w:rsidP="006A771A">
      <w:r w:rsidRPr="006A771A">
        <w:rPr>
          <w:b/>
          <w:bCs/>
        </w:rPr>
        <w:t>7/2026</w:t>
      </w:r>
    </w:p>
    <w:p w14:paraId="6897E05F" w14:textId="77777777" w:rsidR="006A771A" w:rsidRPr="006A771A" w:rsidRDefault="006A771A" w:rsidP="006A771A">
      <w:pPr>
        <w:rPr>
          <w:b/>
          <w:bCs/>
        </w:rPr>
      </w:pPr>
      <w:r w:rsidRPr="006A771A">
        <w:rPr>
          <w:b/>
          <w:bCs/>
        </w:rPr>
        <w:t>Vypracovala:</w:t>
      </w:r>
    </w:p>
    <w:p w14:paraId="2587789A" w14:textId="77777777" w:rsidR="006A771A" w:rsidRPr="006A771A" w:rsidRDefault="006A771A" w:rsidP="006A771A">
      <w:r w:rsidRPr="006A771A">
        <w:rPr>
          <w:b/>
          <w:bCs/>
        </w:rPr>
        <w:t>Ing. Helena Kottová, ředitelka školy</w:t>
      </w:r>
    </w:p>
    <w:p w14:paraId="592A687C" w14:textId="77777777" w:rsidR="006A771A" w:rsidRPr="006A771A" w:rsidRDefault="006A771A" w:rsidP="006A771A">
      <w:pPr>
        <w:rPr>
          <w:b/>
          <w:bCs/>
        </w:rPr>
      </w:pPr>
      <w:r w:rsidRPr="006A771A">
        <w:rPr>
          <w:b/>
          <w:bCs/>
        </w:rPr>
        <w:t>Účinnost od:</w:t>
      </w:r>
    </w:p>
    <w:p w14:paraId="4AF75442" w14:textId="77777777" w:rsidR="006A771A" w:rsidRPr="006A771A" w:rsidRDefault="006A771A" w:rsidP="006A771A">
      <w:r w:rsidRPr="006A771A">
        <w:rPr>
          <w:b/>
          <w:bCs/>
        </w:rPr>
        <w:t>1. září 2026</w:t>
      </w:r>
    </w:p>
    <w:p w14:paraId="0D684172" w14:textId="77777777" w:rsidR="006A771A" w:rsidRPr="006A771A" w:rsidRDefault="006A771A" w:rsidP="006A771A">
      <w:pPr>
        <w:rPr>
          <w:b/>
          <w:bCs/>
        </w:rPr>
      </w:pPr>
      <w:r w:rsidRPr="006A771A">
        <w:rPr>
          <w:b/>
          <w:bCs/>
        </w:rPr>
        <w:t>Závaznost:</w:t>
      </w:r>
    </w:p>
    <w:p w14:paraId="73A3613E" w14:textId="77777777" w:rsidR="006A771A" w:rsidRPr="006A771A" w:rsidRDefault="006A771A" w:rsidP="006A771A">
      <w:r w:rsidRPr="006A771A">
        <w:t>Vnitřní řád školní jídelny – výdejny je závazný pro děti mateřské školy, jejich zákonné zástupce a zaměstnance školy.</w:t>
      </w:r>
    </w:p>
    <w:p w14:paraId="5DD67584" w14:textId="77777777" w:rsidR="006A771A" w:rsidRPr="006A771A" w:rsidRDefault="00000000" w:rsidP="006A771A">
      <w:r>
        <w:pict w14:anchorId="2768A5DD">
          <v:rect id="_x0000_i1027" style="width:0;height:1.5pt" o:hralign="center" o:hrstd="t" o:hr="t" fillcolor="#a0a0a0" stroked="f"/>
        </w:pict>
      </w:r>
    </w:p>
    <w:p w14:paraId="07673BAC" w14:textId="77777777" w:rsidR="006A771A" w:rsidRPr="006A771A" w:rsidRDefault="006A771A" w:rsidP="006A771A">
      <w:pPr>
        <w:rPr>
          <w:b/>
          <w:bCs/>
        </w:rPr>
      </w:pPr>
      <w:r w:rsidRPr="006A771A">
        <w:rPr>
          <w:b/>
          <w:bCs/>
        </w:rPr>
        <w:t>1. Úvodní ustanovení</w:t>
      </w:r>
    </w:p>
    <w:p w14:paraId="1E68EC7C" w14:textId="77777777" w:rsidR="006A771A" w:rsidRPr="006A771A" w:rsidRDefault="006A771A" w:rsidP="006A771A">
      <w:r w:rsidRPr="006A771A">
        <w:t>Vnitřní řád školní jídelny – výdejny stanoví podmínky poskytování školního stravování dětem mateřské školy, upravuje organizaci výdeje stravy, práva a povinnosti strávníků a jejich zákonných zástupců, pravidla úhrady stravného, podmínky přihlašování a odhlašování stravy a zásady bezpečnosti a ochrany zdraví při školním stravování.</w:t>
      </w:r>
    </w:p>
    <w:p w14:paraId="3A4510F6" w14:textId="3573C2B3" w:rsidR="006A771A" w:rsidRPr="006A771A" w:rsidRDefault="006A771A" w:rsidP="006A771A">
      <w:r w:rsidRPr="006A771A">
        <w:t xml:space="preserve">Školní jídelna – výdejna je součástí Mateřské školy a Základní školy Questo a zajišťuje výdej stravy dětem mateřské školy a zaměstnancům pracoviště mateřské školy. Přípravu </w:t>
      </w:r>
      <w:r w:rsidR="0050767F">
        <w:t xml:space="preserve">obědů </w:t>
      </w:r>
      <w:r w:rsidRPr="006A771A">
        <w:t>zajišťuje smluvní dodavatel stravy, škola zabezpečuje jejich převzetí, uchování a výdej.</w:t>
      </w:r>
      <w:r w:rsidR="0050767F">
        <w:t xml:space="preserve"> Přípravu svačin a přesnídávek zajišťuje výdejna MŠ Questo na adrese Školní 594, Humpolec. </w:t>
      </w:r>
    </w:p>
    <w:p w14:paraId="06A884E3" w14:textId="77777777" w:rsidR="006A771A" w:rsidRPr="006A771A" w:rsidRDefault="006A771A" w:rsidP="006A771A">
      <w:r w:rsidRPr="006A771A">
        <w:t>Školní stravování je poskytováno v souladu s:</w:t>
      </w:r>
    </w:p>
    <w:p w14:paraId="09FEB1F0" w14:textId="77777777" w:rsidR="006A771A" w:rsidRPr="006A771A" w:rsidRDefault="006A771A" w:rsidP="006A771A">
      <w:pPr>
        <w:numPr>
          <w:ilvl w:val="0"/>
          <w:numId w:val="2"/>
        </w:numPr>
      </w:pPr>
      <w:r w:rsidRPr="006A771A">
        <w:t xml:space="preserve">zákonem č. 561/2004 Sb., školský zákon, ve znění pozdějších předpisů, </w:t>
      </w:r>
    </w:p>
    <w:p w14:paraId="0AFD03E1" w14:textId="77777777" w:rsidR="006A771A" w:rsidRPr="006A771A" w:rsidRDefault="006A771A" w:rsidP="006A771A">
      <w:pPr>
        <w:numPr>
          <w:ilvl w:val="0"/>
          <w:numId w:val="2"/>
        </w:numPr>
      </w:pPr>
      <w:r w:rsidRPr="006A771A">
        <w:t xml:space="preserve">vyhláškou č. 107/2005 Sb., o školním stravování, ve znění pozdějších předpisů, </w:t>
      </w:r>
    </w:p>
    <w:p w14:paraId="278A915A" w14:textId="77777777" w:rsidR="006A771A" w:rsidRPr="006A771A" w:rsidRDefault="006A771A" w:rsidP="006A771A">
      <w:pPr>
        <w:numPr>
          <w:ilvl w:val="0"/>
          <w:numId w:val="2"/>
        </w:numPr>
      </w:pPr>
      <w:r w:rsidRPr="006A771A">
        <w:t xml:space="preserve">zákonem č. 258/2000 Sb., o ochraně veřejného zdraví, ve znění pozdějších předpisů, </w:t>
      </w:r>
    </w:p>
    <w:p w14:paraId="09F6EF88" w14:textId="77777777" w:rsidR="006A771A" w:rsidRPr="006A771A" w:rsidRDefault="006A771A" w:rsidP="006A771A">
      <w:pPr>
        <w:numPr>
          <w:ilvl w:val="0"/>
          <w:numId w:val="2"/>
        </w:numPr>
      </w:pPr>
      <w:r w:rsidRPr="006A771A">
        <w:t xml:space="preserve">souvisejícími právními a hygienickými předpisy. </w:t>
      </w:r>
    </w:p>
    <w:p w14:paraId="614FF2F8" w14:textId="77777777" w:rsidR="006A771A" w:rsidRPr="006A771A" w:rsidRDefault="006A771A" w:rsidP="006A771A">
      <w:r w:rsidRPr="006A771A">
        <w:lastRenderedPageBreak/>
        <w:t>Školní stravování je nedílnou součástí předškolního vzdělávání. Jeho cílem je podporovat správné stravovací návyky dětí, vést je ke kultuře stolování a zajistit dětem plnohodnotnou a vyváženou stravu odpovídající zásadám zdravé výživy.</w:t>
      </w:r>
    </w:p>
    <w:p w14:paraId="1D4A3F87" w14:textId="77777777" w:rsidR="003E2731" w:rsidRDefault="003E2731" w:rsidP="003E2731"/>
    <w:p w14:paraId="31FCB7DC" w14:textId="77777777" w:rsidR="006A771A" w:rsidRPr="006A771A" w:rsidRDefault="006A771A" w:rsidP="006A771A">
      <w:pPr>
        <w:rPr>
          <w:b/>
          <w:bCs/>
        </w:rPr>
      </w:pPr>
      <w:r w:rsidRPr="006A771A">
        <w:rPr>
          <w:b/>
          <w:bCs/>
        </w:rPr>
        <w:t>2. Organizace školního stravování</w:t>
      </w:r>
    </w:p>
    <w:p w14:paraId="47263D67" w14:textId="77777777" w:rsidR="006A771A" w:rsidRPr="006A771A" w:rsidRDefault="006A771A" w:rsidP="006A771A">
      <w:r w:rsidRPr="006A771A">
        <w:t>Školní jídelna – výdejna zajišťuje výdej stravy dětem mateřské školy a zaměstnancům školy v rozsahu stanoveném platnými právními předpisy.</w:t>
      </w:r>
    </w:p>
    <w:p w14:paraId="210E6107" w14:textId="77777777" w:rsidR="006A771A" w:rsidRPr="006A771A" w:rsidRDefault="006A771A" w:rsidP="006A771A">
      <w:r w:rsidRPr="006A771A">
        <w:t>Strava je připravována smluvním dodavatelem a do školní jídelny – výdejny je dopravována za podmínek stanovených hygienickými předpisy. Zaměstnanci školy zajišťují její převzetí, kontrolu, uchování a výdej.</w:t>
      </w:r>
    </w:p>
    <w:p w14:paraId="3FACFD65" w14:textId="77777777" w:rsidR="006A771A" w:rsidRPr="006A771A" w:rsidRDefault="006A771A" w:rsidP="006A771A">
      <w:r w:rsidRPr="006A771A">
        <w:t>Součástí školního stravování je:</w:t>
      </w:r>
    </w:p>
    <w:p w14:paraId="6A81D9D7" w14:textId="77777777" w:rsidR="006A771A" w:rsidRPr="006A771A" w:rsidRDefault="006A771A" w:rsidP="006A771A">
      <w:pPr>
        <w:numPr>
          <w:ilvl w:val="0"/>
          <w:numId w:val="3"/>
        </w:numPr>
      </w:pPr>
      <w:r w:rsidRPr="006A771A">
        <w:t xml:space="preserve">dopolední přesnídávka, </w:t>
      </w:r>
    </w:p>
    <w:p w14:paraId="128EF842" w14:textId="77777777" w:rsidR="006A771A" w:rsidRPr="006A771A" w:rsidRDefault="006A771A" w:rsidP="006A771A">
      <w:pPr>
        <w:numPr>
          <w:ilvl w:val="0"/>
          <w:numId w:val="3"/>
        </w:numPr>
      </w:pPr>
      <w:r w:rsidRPr="006A771A">
        <w:t xml:space="preserve">oběd, </w:t>
      </w:r>
    </w:p>
    <w:p w14:paraId="11D6A5B7" w14:textId="77777777" w:rsidR="006A771A" w:rsidRPr="006A771A" w:rsidRDefault="006A771A" w:rsidP="006A771A">
      <w:pPr>
        <w:numPr>
          <w:ilvl w:val="0"/>
          <w:numId w:val="3"/>
        </w:numPr>
      </w:pPr>
      <w:r w:rsidRPr="006A771A">
        <w:t xml:space="preserve">odpolední svačina, </w:t>
      </w:r>
    </w:p>
    <w:p w14:paraId="72A0179F" w14:textId="77777777" w:rsidR="006A771A" w:rsidRPr="006A771A" w:rsidRDefault="006A771A" w:rsidP="006A771A">
      <w:pPr>
        <w:numPr>
          <w:ilvl w:val="0"/>
          <w:numId w:val="3"/>
        </w:numPr>
      </w:pPr>
      <w:r w:rsidRPr="006A771A">
        <w:t xml:space="preserve">celodenní pitný režim. </w:t>
      </w:r>
    </w:p>
    <w:p w14:paraId="02B72D2B" w14:textId="77777777" w:rsidR="006A771A" w:rsidRPr="006A771A" w:rsidRDefault="006A771A" w:rsidP="006A771A">
      <w:r w:rsidRPr="006A771A">
        <w:t>Děti jsou vedeny k osvojování správných stravovacích návyků, kultury stolování, samostatnosti přiměřené jejich věku a k ohleduplnému chování při společném stolování.</w:t>
      </w:r>
    </w:p>
    <w:p w14:paraId="484C8E95" w14:textId="77777777" w:rsidR="006A771A" w:rsidRPr="006A771A" w:rsidRDefault="006A771A" w:rsidP="006A771A">
      <w:r w:rsidRPr="006A771A">
        <w:t>Pedagogičtí pracovníci vykonávají při stravování dohled nad dětmi, podporují jejich samostatnost a poskytují přiměřenou pomoc podle věku a individuálních potřeb dítěte.</w:t>
      </w:r>
    </w:p>
    <w:p w14:paraId="3C06BA4E" w14:textId="77777777" w:rsidR="006A771A" w:rsidRPr="006A771A" w:rsidRDefault="00000000" w:rsidP="006A771A">
      <w:r>
        <w:pict w14:anchorId="17E4722C">
          <v:rect id="_x0000_i1028" style="width:0;height:1.5pt" o:hralign="center" o:hrstd="t" o:hr="t" fillcolor="#a0a0a0" stroked="f"/>
        </w:pict>
      </w:r>
    </w:p>
    <w:p w14:paraId="69261A73" w14:textId="77777777" w:rsidR="006A771A" w:rsidRPr="006A771A" w:rsidRDefault="006A771A" w:rsidP="006A771A">
      <w:pPr>
        <w:rPr>
          <w:b/>
          <w:bCs/>
        </w:rPr>
      </w:pPr>
      <w:r w:rsidRPr="006A771A">
        <w:rPr>
          <w:b/>
          <w:bCs/>
        </w:rPr>
        <w:t>3. Provozní doba a výdej stravy</w:t>
      </w:r>
    </w:p>
    <w:p w14:paraId="75D19EFE" w14:textId="77777777" w:rsidR="006A771A" w:rsidRPr="006A771A" w:rsidRDefault="006A771A" w:rsidP="006A771A">
      <w:r w:rsidRPr="006A771A">
        <w:t>Výdej stravy probíhá ve dnech školního vyučování v době provozu mateřské školy.</w:t>
      </w:r>
    </w:p>
    <w:p w14:paraId="05CD61B9" w14:textId="77777777" w:rsidR="006A771A" w:rsidRPr="006A771A" w:rsidRDefault="006A771A" w:rsidP="006A771A">
      <w:r w:rsidRPr="006A771A">
        <w:t>Orientační doba výdeje jednotlivých jídel je stanovena následovně: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8"/>
        <w:gridCol w:w="1234"/>
      </w:tblGrid>
      <w:tr w:rsidR="006A771A" w:rsidRPr="006A771A" w14:paraId="2147E79A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32ABBF7" w14:textId="77777777" w:rsidR="006A771A" w:rsidRPr="006A771A" w:rsidRDefault="006A771A" w:rsidP="006A771A">
            <w:pPr>
              <w:rPr>
                <w:b/>
                <w:bCs/>
              </w:rPr>
            </w:pPr>
            <w:r w:rsidRPr="006A771A">
              <w:rPr>
                <w:b/>
                <w:bCs/>
              </w:rPr>
              <w:t>Druh jídla</w:t>
            </w:r>
          </w:p>
        </w:tc>
        <w:tc>
          <w:tcPr>
            <w:tcW w:w="0" w:type="auto"/>
            <w:vAlign w:val="center"/>
            <w:hideMark/>
          </w:tcPr>
          <w:p w14:paraId="0979D0B2" w14:textId="77777777" w:rsidR="006A771A" w:rsidRPr="006A771A" w:rsidRDefault="006A771A" w:rsidP="006A771A">
            <w:pPr>
              <w:rPr>
                <w:b/>
                <w:bCs/>
              </w:rPr>
            </w:pPr>
            <w:r w:rsidRPr="006A771A">
              <w:rPr>
                <w:b/>
                <w:bCs/>
              </w:rPr>
              <w:t>Čas výdeje</w:t>
            </w:r>
          </w:p>
        </w:tc>
      </w:tr>
      <w:tr w:rsidR="006A771A" w:rsidRPr="006A771A" w14:paraId="55E1553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8CB57E" w14:textId="77777777" w:rsidR="006A771A" w:rsidRPr="006A771A" w:rsidRDefault="006A771A" w:rsidP="006A771A">
            <w:r w:rsidRPr="006A771A">
              <w:t>Dopolední přesnídávka</w:t>
            </w:r>
          </w:p>
        </w:tc>
        <w:tc>
          <w:tcPr>
            <w:tcW w:w="0" w:type="auto"/>
            <w:vAlign w:val="center"/>
            <w:hideMark/>
          </w:tcPr>
          <w:p w14:paraId="571B859A" w14:textId="176234E1" w:rsidR="006A771A" w:rsidRPr="006A771A" w:rsidRDefault="006A771A" w:rsidP="006A771A">
            <w:r w:rsidRPr="006A771A">
              <w:rPr>
                <w:b/>
                <w:bCs/>
              </w:rPr>
              <w:t>8:</w:t>
            </w:r>
            <w:r w:rsidR="0050767F">
              <w:rPr>
                <w:b/>
                <w:bCs/>
              </w:rPr>
              <w:t>30</w:t>
            </w:r>
            <w:r w:rsidRPr="006A771A">
              <w:rPr>
                <w:b/>
                <w:bCs/>
              </w:rPr>
              <w:t>–9:15</w:t>
            </w:r>
          </w:p>
        </w:tc>
      </w:tr>
      <w:tr w:rsidR="006A771A" w:rsidRPr="006A771A" w14:paraId="026D2A2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8DF006" w14:textId="77777777" w:rsidR="006A771A" w:rsidRPr="006A771A" w:rsidRDefault="006A771A" w:rsidP="006A771A">
            <w:r w:rsidRPr="006A771A">
              <w:t>Oběd</w:t>
            </w:r>
          </w:p>
        </w:tc>
        <w:tc>
          <w:tcPr>
            <w:tcW w:w="0" w:type="auto"/>
            <w:vAlign w:val="center"/>
            <w:hideMark/>
          </w:tcPr>
          <w:p w14:paraId="203DEB00" w14:textId="77777777" w:rsidR="006A771A" w:rsidRPr="006A771A" w:rsidRDefault="006A771A" w:rsidP="006A771A">
            <w:r w:rsidRPr="006A771A">
              <w:rPr>
                <w:b/>
                <w:bCs/>
              </w:rPr>
              <w:t>11:30–12:15</w:t>
            </w:r>
          </w:p>
        </w:tc>
      </w:tr>
      <w:tr w:rsidR="006A771A" w:rsidRPr="006A771A" w14:paraId="1D7EFF1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F6FB20" w14:textId="77777777" w:rsidR="006A771A" w:rsidRPr="006A771A" w:rsidRDefault="006A771A" w:rsidP="006A771A">
            <w:r w:rsidRPr="006A771A">
              <w:t>Odpolední svačina</w:t>
            </w:r>
          </w:p>
        </w:tc>
        <w:tc>
          <w:tcPr>
            <w:tcW w:w="0" w:type="auto"/>
            <w:vAlign w:val="center"/>
            <w:hideMark/>
          </w:tcPr>
          <w:p w14:paraId="0E0CD61E" w14:textId="77777777" w:rsidR="006A771A" w:rsidRPr="006A771A" w:rsidRDefault="006A771A" w:rsidP="006A771A">
            <w:r w:rsidRPr="006A771A">
              <w:rPr>
                <w:b/>
                <w:bCs/>
              </w:rPr>
              <w:t>14:15–14:45</w:t>
            </w:r>
          </w:p>
        </w:tc>
      </w:tr>
    </w:tbl>
    <w:p w14:paraId="2C0BCB33" w14:textId="77777777" w:rsidR="006A771A" w:rsidRPr="006A771A" w:rsidRDefault="006A771A" w:rsidP="006A771A">
      <w:r w:rsidRPr="006A771A">
        <w:t>V odůvodněných případech může být doba výdeje upravena podle organizace dne, vzdělávacího programu nebo provozních potřeb mateřské školy.</w:t>
      </w:r>
    </w:p>
    <w:p w14:paraId="5B7F3AD1" w14:textId="77777777" w:rsidR="006A771A" w:rsidRPr="006A771A" w:rsidRDefault="006A771A" w:rsidP="006A771A">
      <w:r w:rsidRPr="006A771A">
        <w:t>Jídla jsou vydávána pouze přihlášeným strávníkům.</w:t>
      </w:r>
    </w:p>
    <w:p w14:paraId="70755604" w14:textId="77777777" w:rsidR="0050767F" w:rsidRDefault="0050767F" w:rsidP="006A771A">
      <w:pPr>
        <w:rPr>
          <w:b/>
          <w:bCs/>
        </w:rPr>
      </w:pPr>
    </w:p>
    <w:p w14:paraId="084BDDB0" w14:textId="77777777" w:rsidR="0050767F" w:rsidRDefault="0050767F" w:rsidP="006A771A">
      <w:pPr>
        <w:rPr>
          <w:b/>
          <w:bCs/>
        </w:rPr>
      </w:pPr>
    </w:p>
    <w:p w14:paraId="2F5E2EB9" w14:textId="77777777" w:rsidR="0050767F" w:rsidRDefault="0050767F" w:rsidP="006A771A">
      <w:pPr>
        <w:rPr>
          <w:b/>
          <w:bCs/>
        </w:rPr>
      </w:pPr>
    </w:p>
    <w:p w14:paraId="13E2C8D8" w14:textId="61846687" w:rsidR="006A771A" w:rsidRPr="006A771A" w:rsidRDefault="006A771A" w:rsidP="006A771A">
      <w:pPr>
        <w:rPr>
          <w:b/>
          <w:bCs/>
        </w:rPr>
      </w:pPr>
      <w:r w:rsidRPr="006A771A">
        <w:rPr>
          <w:b/>
          <w:bCs/>
        </w:rPr>
        <w:lastRenderedPageBreak/>
        <w:t>4. Přihlašování a odhlašování stravování</w:t>
      </w:r>
    </w:p>
    <w:p w14:paraId="7E3FD55D" w14:textId="77777777" w:rsidR="006A771A" w:rsidRPr="006A771A" w:rsidRDefault="006A771A" w:rsidP="006A771A">
      <w:r w:rsidRPr="006A771A">
        <w:t>Ke školnímu stravování je dítě přihlášeno na základě přihlášky ke stravování podané zákonným zástupcem při nástupu do mateřské školy nebo v průběhu školního roku.</w:t>
      </w:r>
    </w:p>
    <w:p w14:paraId="71E95B40" w14:textId="77777777" w:rsidR="006A771A" w:rsidRPr="006A771A" w:rsidRDefault="006A771A" w:rsidP="006A771A">
      <w:r w:rsidRPr="006A771A">
        <w:t>Strava je dítěti poskytována po dobu jeho docházky do mateřské školy, pokud není zákonným zástupcem řádně odhlášena.</w:t>
      </w:r>
    </w:p>
    <w:p w14:paraId="205E99DE" w14:textId="77777777" w:rsidR="006A771A" w:rsidRPr="006A771A" w:rsidRDefault="006A771A" w:rsidP="006A771A">
      <w:r w:rsidRPr="006A771A">
        <w:t xml:space="preserve">Nepřítomnost dítěte je zákonný zástupce povinen oznámit co nejdříve, nejpozději do </w:t>
      </w:r>
      <w:r w:rsidRPr="006A771A">
        <w:rPr>
          <w:b/>
          <w:bCs/>
        </w:rPr>
        <w:t>8.00 hodin</w:t>
      </w:r>
      <w:r w:rsidRPr="006A771A">
        <w:t xml:space="preserve"> příslušného dne.</w:t>
      </w:r>
    </w:p>
    <w:p w14:paraId="6841979D" w14:textId="77777777" w:rsidR="006A771A" w:rsidRPr="006A771A" w:rsidRDefault="006A771A" w:rsidP="006A771A">
      <w:r w:rsidRPr="006A771A">
        <w:t>Odhlašování stravy je možné:</w:t>
      </w:r>
    </w:p>
    <w:p w14:paraId="37624431" w14:textId="77777777" w:rsidR="006A771A" w:rsidRPr="006A771A" w:rsidRDefault="006A771A" w:rsidP="006A771A">
      <w:pPr>
        <w:numPr>
          <w:ilvl w:val="0"/>
          <w:numId w:val="4"/>
        </w:numPr>
      </w:pPr>
      <w:r w:rsidRPr="006A771A">
        <w:t xml:space="preserve">telefonicky, </w:t>
      </w:r>
    </w:p>
    <w:p w14:paraId="4FDEE3B1" w14:textId="77777777" w:rsidR="006A771A" w:rsidRPr="006A771A" w:rsidRDefault="006A771A" w:rsidP="006A771A">
      <w:pPr>
        <w:numPr>
          <w:ilvl w:val="0"/>
          <w:numId w:val="4"/>
        </w:numPr>
      </w:pPr>
      <w:r w:rsidRPr="006A771A">
        <w:t xml:space="preserve">osobně, </w:t>
      </w:r>
    </w:p>
    <w:p w14:paraId="34D1D99D" w14:textId="442AE0C3" w:rsidR="006A771A" w:rsidRPr="006A771A" w:rsidRDefault="006A771A" w:rsidP="006A771A">
      <w:pPr>
        <w:numPr>
          <w:ilvl w:val="0"/>
          <w:numId w:val="4"/>
        </w:numPr>
      </w:pPr>
      <w:r w:rsidRPr="006A771A">
        <w:t xml:space="preserve">prostřednictvím systému </w:t>
      </w:r>
      <w:r w:rsidRPr="006A771A">
        <w:rPr>
          <w:b/>
          <w:bCs/>
        </w:rPr>
        <w:t>Škola Online</w:t>
      </w:r>
      <w:r w:rsidRPr="006A771A">
        <w:t xml:space="preserve">  </w:t>
      </w:r>
    </w:p>
    <w:p w14:paraId="71962D7B" w14:textId="77777777" w:rsidR="006A771A" w:rsidRPr="006A771A" w:rsidRDefault="006A771A" w:rsidP="006A771A">
      <w:r w:rsidRPr="006A771A">
        <w:t>V první den neplánované nepřítomnosti dítěte je možné odebrat oběd do jídlonosiče v době stanovené školou. V dalších dnech nepřítomnosti dítě nemá na dotovanou stravu nárok, pokud právní předpis nestanoví jinak.</w:t>
      </w:r>
    </w:p>
    <w:p w14:paraId="295BB288" w14:textId="77777777" w:rsidR="006A771A" w:rsidRPr="006A771A" w:rsidRDefault="00000000" w:rsidP="006A771A">
      <w:r>
        <w:pict w14:anchorId="21E2C66B">
          <v:rect id="_x0000_i1029" style="width:0;height:1.5pt" o:hralign="center" o:hrstd="t" o:hr="t" fillcolor="#a0a0a0" stroked="f"/>
        </w:pict>
      </w:r>
    </w:p>
    <w:p w14:paraId="3DDCE625" w14:textId="77777777" w:rsidR="006A771A" w:rsidRPr="006A771A" w:rsidRDefault="006A771A" w:rsidP="006A771A">
      <w:pPr>
        <w:rPr>
          <w:b/>
          <w:bCs/>
        </w:rPr>
      </w:pPr>
      <w:r w:rsidRPr="006A771A">
        <w:rPr>
          <w:b/>
          <w:bCs/>
        </w:rPr>
        <w:t>5. Úhrada stravného</w:t>
      </w:r>
    </w:p>
    <w:p w14:paraId="5E75F201" w14:textId="77777777" w:rsidR="006A771A" w:rsidRPr="006A771A" w:rsidRDefault="006A771A" w:rsidP="006A771A">
      <w:r w:rsidRPr="006A771A">
        <w:t>Výše stravného je stanovena v souladu s platnými právními předpisy a věkovými kategoriemi strávníků.</w:t>
      </w:r>
    </w:p>
    <w:p w14:paraId="6DD20506" w14:textId="77777777" w:rsidR="006A771A" w:rsidRPr="006A771A" w:rsidRDefault="006A771A" w:rsidP="006A771A">
      <w:r w:rsidRPr="006A771A">
        <w:t>Úhrada stravného probíhá bezhotovostně, zpravidla prostřednictvím inkasa z bankovního účtu zákonného zástupce.</w:t>
      </w:r>
    </w:p>
    <w:p w14:paraId="2D17B044" w14:textId="77777777" w:rsidR="006A771A" w:rsidRPr="006A771A" w:rsidRDefault="006A771A" w:rsidP="006A771A">
      <w:r w:rsidRPr="006A771A">
        <w:t>Aktuální výše stravného je zveřejněna na webových stránkách školy a na informační nástěnce školy.</w:t>
      </w:r>
    </w:p>
    <w:p w14:paraId="00D1E890" w14:textId="77777777" w:rsidR="006A771A" w:rsidRPr="006A771A" w:rsidRDefault="006A771A" w:rsidP="006A771A">
      <w:r w:rsidRPr="006A771A">
        <w:t>V případě změny ceny stravného jsou zákonní zástupci informováni před nabytím účinnosti nové výše úhrady.</w:t>
      </w:r>
    </w:p>
    <w:p w14:paraId="74ED48B4" w14:textId="4B333557" w:rsidR="006A771A" w:rsidRDefault="006A771A" w:rsidP="003E2731">
      <w:r w:rsidRPr="006A771A">
        <w:t>Opakované neuhrazení stravného řeší škola individuálně se zákonnými zástupci dítěte. Při řešení postupuje v souladu s platnými právními předpisy a vždy s ohledem na nejlepší zájem dítěte.</w:t>
      </w:r>
    </w:p>
    <w:p w14:paraId="2FA3FA0D" w14:textId="77777777" w:rsidR="0050767F" w:rsidRDefault="0050767F" w:rsidP="003E2731"/>
    <w:p w14:paraId="76F669D6" w14:textId="77777777" w:rsidR="006A771A" w:rsidRPr="006A771A" w:rsidRDefault="006A771A" w:rsidP="006A771A">
      <w:pPr>
        <w:rPr>
          <w:b/>
          <w:bCs/>
        </w:rPr>
      </w:pPr>
      <w:r w:rsidRPr="006A771A">
        <w:rPr>
          <w:b/>
          <w:bCs/>
        </w:rPr>
        <w:t>6. Jídelní lístek</w:t>
      </w:r>
    </w:p>
    <w:p w14:paraId="664725DC" w14:textId="77777777" w:rsidR="006A771A" w:rsidRPr="006A771A" w:rsidRDefault="006A771A" w:rsidP="006A771A">
      <w:r w:rsidRPr="006A771A">
        <w:t>Jídelní lístek sestavuje smluvní dodavatel stravy v souladu se zásadami zdravé výživy a požadavky vyhlášky o školním stravování.</w:t>
      </w:r>
    </w:p>
    <w:p w14:paraId="52845125" w14:textId="77777777" w:rsidR="006A771A" w:rsidRPr="006A771A" w:rsidRDefault="006A771A" w:rsidP="006A771A">
      <w:r w:rsidRPr="006A771A">
        <w:t>Jídelní lístek je zveřejňován zpravidla na období jednoho týdne:</w:t>
      </w:r>
    </w:p>
    <w:p w14:paraId="3929EBAF" w14:textId="77777777" w:rsidR="006A771A" w:rsidRPr="006A771A" w:rsidRDefault="006A771A" w:rsidP="006A771A">
      <w:pPr>
        <w:numPr>
          <w:ilvl w:val="0"/>
          <w:numId w:val="5"/>
        </w:numPr>
      </w:pPr>
      <w:r w:rsidRPr="006A771A">
        <w:t xml:space="preserve">na informační nástěnce školy, </w:t>
      </w:r>
    </w:p>
    <w:p w14:paraId="184359FD" w14:textId="264E3B68" w:rsidR="006A771A" w:rsidRPr="006A771A" w:rsidRDefault="006A771A" w:rsidP="006A771A">
      <w:pPr>
        <w:numPr>
          <w:ilvl w:val="0"/>
          <w:numId w:val="5"/>
        </w:numPr>
      </w:pPr>
      <w:r w:rsidRPr="006A771A">
        <w:t xml:space="preserve">na webových stránkách školy </w:t>
      </w:r>
    </w:p>
    <w:p w14:paraId="7CA282EA" w14:textId="401981CC" w:rsidR="0050767F" w:rsidRPr="0050767F" w:rsidRDefault="006A771A" w:rsidP="006A771A">
      <w:r w:rsidRPr="006A771A">
        <w:t>Změna jídelního lístku je vyhrazena v případě provozních nebo dodavatelských důvodů</w:t>
      </w:r>
      <w:r w:rsidR="0050767F">
        <w:t>.</w:t>
      </w:r>
    </w:p>
    <w:p w14:paraId="131125A6" w14:textId="3A6CD7E0" w:rsidR="006A771A" w:rsidRPr="006A771A" w:rsidRDefault="006A771A" w:rsidP="006A771A">
      <w:pPr>
        <w:rPr>
          <w:b/>
          <w:bCs/>
        </w:rPr>
      </w:pPr>
      <w:r w:rsidRPr="006A771A">
        <w:rPr>
          <w:b/>
          <w:bCs/>
        </w:rPr>
        <w:lastRenderedPageBreak/>
        <w:t>7. Pitný režim</w:t>
      </w:r>
    </w:p>
    <w:p w14:paraId="13DDFAD1" w14:textId="77777777" w:rsidR="006A771A" w:rsidRPr="006A771A" w:rsidRDefault="006A771A" w:rsidP="006A771A">
      <w:r w:rsidRPr="006A771A">
        <w:t>Po celou dobu pobytu v mateřské škole je dětem zajištěn pitný režim.</w:t>
      </w:r>
    </w:p>
    <w:p w14:paraId="45EBEF87" w14:textId="77777777" w:rsidR="006A771A" w:rsidRPr="006A771A" w:rsidRDefault="006A771A" w:rsidP="006A771A">
      <w:r w:rsidRPr="006A771A">
        <w:t>Děti mají během dne k dispozici vhodné nápoje odpovídající zásadám zdravé výživy. Pedagogičtí pracovníci děti průběžně vedou k dodržování pitného režimu a podle potřeby jim poskytují přiměřenou pomoc.</w:t>
      </w:r>
    </w:p>
    <w:p w14:paraId="0750F273" w14:textId="77777777" w:rsidR="006A771A" w:rsidRPr="006A771A" w:rsidRDefault="00000000" w:rsidP="006A771A">
      <w:r>
        <w:pict w14:anchorId="44C89779">
          <v:rect id="_x0000_i1030" style="width:0;height:1.5pt" o:hralign="center" o:hrstd="t" o:hr="t" fillcolor="#a0a0a0" stroked="f"/>
        </w:pict>
      </w:r>
    </w:p>
    <w:p w14:paraId="4771E88A" w14:textId="77777777" w:rsidR="006A771A" w:rsidRPr="006A771A" w:rsidRDefault="006A771A" w:rsidP="006A771A">
      <w:pPr>
        <w:rPr>
          <w:b/>
          <w:bCs/>
        </w:rPr>
      </w:pPr>
      <w:r w:rsidRPr="006A771A">
        <w:rPr>
          <w:b/>
          <w:bCs/>
        </w:rPr>
        <w:t>8. Pravidla stolování</w:t>
      </w:r>
    </w:p>
    <w:p w14:paraId="77F2C9E6" w14:textId="77777777" w:rsidR="006A771A" w:rsidRPr="006A771A" w:rsidRDefault="006A771A" w:rsidP="006A771A">
      <w:r w:rsidRPr="006A771A">
        <w:t>Stravování probíhá v klidném, bezpečném a kulturním prostředí.</w:t>
      </w:r>
    </w:p>
    <w:p w14:paraId="38387F9B" w14:textId="77777777" w:rsidR="006A771A" w:rsidRPr="006A771A" w:rsidRDefault="006A771A" w:rsidP="006A771A">
      <w:r w:rsidRPr="006A771A">
        <w:t>Děti jsou vedeny k:</w:t>
      </w:r>
    </w:p>
    <w:p w14:paraId="6A842B4F" w14:textId="77777777" w:rsidR="006A771A" w:rsidRPr="006A771A" w:rsidRDefault="006A771A" w:rsidP="006A771A">
      <w:pPr>
        <w:numPr>
          <w:ilvl w:val="0"/>
          <w:numId w:val="6"/>
        </w:numPr>
      </w:pPr>
      <w:r w:rsidRPr="006A771A">
        <w:t xml:space="preserve">osvojování správných hygienických návyků před jídlem i po jídle, </w:t>
      </w:r>
    </w:p>
    <w:p w14:paraId="6B7E52E8" w14:textId="77777777" w:rsidR="006A771A" w:rsidRPr="006A771A" w:rsidRDefault="006A771A" w:rsidP="006A771A">
      <w:pPr>
        <w:numPr>
          <w:ilvl w:val="0"/>
          <w:numId w:val="6"/>
        </w:numPr>
      </w:pPr>
      <w:r w:rsidRPr="006A771A">
        <w:t xml:space="preserve">kultivovanému stolování, </w:t>
      </w:r>
    </w:p>
    <w:p w14:paraId="683F8CFC" w14:textId="77777777" w:rsidR="006A771A" w:rsidRPr="006A771A" w:rsidRDefault="006A771A" w:rsidP="006A771A">
      <w:pPr>
        <w:numPr>
          <w:ilvl w:val="0"/>
          <w:numId w:val="6"/>
        </w:numPr>
      </w:pPr>
      <w:r w:rsidRPr="006A771A">
        <w:t xml:space="preserve">samostatnosti přiměřené jejich věku, </w:t>
      </w:r>
    </w:p>
    <w:p w14:paraId="69107F61" w14:textId="77777777" w:rsidR="006A771A" w:rsidRPr="006A771A" w:rsidRDefault="006A771A" w:rsidP="006A771A">
      <w:pPr>
        <w:numPr>
          <w:ilvl w:val="0"/>
          <w:numId w:val="6"/>
        </w:numPr>
      </w:pPr>
      <w:r w:rsidRPr="006A771A">
        <w:t xml:space="preserve">ohleduplnosti vůči ostatním dětem, </w:t>
      </w:r>
    </w:p>
    <w:p w14:paraId="38F3924B" w14:textId="77777777" w:rsidR="006A771A" w:rsidRPr="006A771A" w:rsidRDefault="006A771A" w:rsidP="006A771A">
      <w:pPr>
        <w:numPr>
          <w:ilvl w:val="0"/>
          <w:numId w:val="6"/>
        </w:numPr>
      </w:pPr>
      <w:r w:rsidRPr="006A771A">
        <w:t xml:space="preserve">šetrnému zacházení s nádobím a vybavením jídelny. </w:t>
      </w:r>
    </w:p>
    <w:p w14:paraId="734009DB" w14:textId="77777777" w:rsidR="006A771A" w:rsidRPr="006A771A" w:rsidRDefault="006A771A" w:rsidP="006A771A">
      <w:r w:rsidRPr="006A771A">
        <w:t>Pedagogičtí pracovníci podporují děti v samostatnosti a poskytují jim pomoc podle jejich individuálních potřeb.</w:t>
      </w:r>
    </w:p>
    <w:p w14:paraId="7AC702C0" w14:textId="77777777" w:rsidR="006A771A" w:rsidRPr="006A771A" w:rsidRDefault="006A771A" w:rsidP="006A771A">
      <w:r w:rsidRPr="006A771A">
        <w:t>Děti nejsou do jídla nuceny. Jsou vedeny k ochutnávání nových potravin a k vytváření pozitivního vztahu ke zdravému stravování.</w:t>
      </w:r>
    </w:p>
    <w:p w14:paraId="3FC18B0B" w14:textId="77777777" w:rsidR="006A771A" w:rsidRPr="006A771A" w:rsidRDefault="00000000" w:rsidP="006A771A">
      <w:r>
        <w:pict w14:anchorId="5E67CE07">
          <v:rect id="_x0000_i1031" style="width:0;height:1.5pt" o:hralign="center" o:hrstd="t" o:hr="t" fillcolor="#a0a0a0" stroked="f"/>
        </w:pict>
      </w:r>
    </w:p>
    <w:p w14:paraId="7EFFF23E" w14:textId="77777777" w:rsidR="006A771A" w:rsidRPr="006A771A" w:rsidRDefault="006A771A" w:rsidP="006A771A">
      <w:pPr>
        <w:rPr>
          <w:b/>
          <w:bCs/>
        </w:rPr>
      </w:pPr>
      <w:r w:rsidRPr="006A771A">
        <w:rPr>
          <w:b/>
          <w:bCs/>
        </w:rPr>
        <w:t>9. Bezpečnost a ochrana zdraví</w:t>
      </w:r>
    </w:p>
    <w:p w14:paraId="3BFD3F24" w14:textId="77777777" w:rsidR="006A771A" w:rsidRPr="006A771A" w:rsidRDefault="006A771A" w:rsidP="006A771A">
      <w:r w:rsidRPr="006A771A">
        <w:t>Po dobu stravování je nad dětmi zajištěn pedagogický dohled.</w:t>
      </w:r>
    </w:p>
    <w:p w14:paraId="7D6C236A" w14:textId="77777777" w:rsidR="006A771A" w:rsidRPr="006A771A" w:rsidRDefault="006A771A" w:rsidP="006A771A">
      <w:r w:rsidRPr="006A771A">
        <w:t>Zaměstnanci školy dbají na dodržování hygienických pravidel, bezpečné manipulace s nádobím a bezpečnosti dětí během stolování.</w:t>
      </w:r>
    </w:p>
    <w:p w14:paraId="38978375" w14:textId="77777777" w:rsidR="006A771A" w:rsidRPr="006A771A" w:rsidRDefault="006A771A" w:rsidP="006A771A">
      <w:r w:rsidRPr="006A771A">
        <w:t>Každý úraz nebo mimořádná událost vzniklá při stravování se neprodleně oznámí ředitelce školy a zapíše podle vnitřních předpisů školy.</w:t>
      </w:r>
    </w:p>
    <w:p w14:paraId="279AF35A" w14:textId="77777777" w:rsidR="006A771A" w:rsidRPr="006A771A" w:rsidRDefault="00000000" w:rsidP="006A771A">
      <w:r>
        <w:pict w14:anchorId="4F57D0E9">
          <v:rect id="_x0000_i1032" style="width:0;height:1.5pt" o:hralign="center" o:hrstd="t" o:hr="t" fillcolor="#a0a0a0" stroked="f"/>
        </w:pict>
      </w:r>
    </w:p>
    <w:p w14:paraId="63160D19" w14:textId="77777777" w:rsidR="00EE3EEB" w:rsidRDefault="00EE3EEB" w:rsidP="006A771A">
      <w:pPr>
        <w:rPr>
          <w:b/>
          <w:bCs/>
        </w:rPr>
      </w:pPr>
    </w:p>
    <w:p w14:paraId="30DB37F0" w14:textId="77777777" w:rsidR="00EE3EEB" w:rsidRDefault="00EE3EEB" w:rsidP="006A771A">
      <w:pPr>
        <w:rPr>
          <w:b/>
          <w:bCs/>
        </w:rPr>
      </w:pPr>
    </w:p>
    <w:p w14:paraId="75C88E63" w14:textId="77777777" w:rsidR="00EE3EEB" w:rsidRDefault="00EE3EEB" w:rsidP="006A771A">
      <w:pPr>
        <w:rPr>
          <w:b/>
          <w:bCs/>
        </w:rPr>
      </w:pPr>
    </w:p>
    <w:p w14:paraId="11CBD02F" w14:textId="77777777" w:rsidR="00EE3EEB" w:rsidRDefault="00EE3EEB" w:rsidP="006A771A">
      <w:pPr>
        <w:rPr>
          <w:b/>
          <w:bCs/>
        </w:rPr>
      </w:pPr>
    </w:p>
    <w:p w14:paraId="01DE9FFA" w14:textId="77777777" w:rsidR="00EE3EEB" w:rsidRDefault="00EE3EEB" w:rsidP="006A771A">
      <w:pPr>
        <w:rPr>
          <w:b/>
          <w:bCs/>
        </w:rPr>
      </w:pPr>
    </w:p>
    <w:p w14:paraId="604B8A58" w14:textId="77777777" w:rsidR="00EE3EEB" w:rsidRDefault="00EE3EEB" w:rsidP="006A771A">
      <w:pPr>
        <w:rPr>
          <w:b/>
          <w:bCs/>
        </w:rPr>
      </w:pPr>
    </w:p>
    <w:p w14:paraId="2C52BA62" w14:textId="77777777" w:rsidR="00EE3EEB" w:rsidRDefault="00EE3EEB" w:rsidP="006A771A">
      <w:pPr>
        <w:rPr>
          <w:b/>
          <w:bCs/>
        </w:rPr>
      </w:pPr>
    </w:p>
    <w:p w14:paraId="7E7680FC" w14:textId="4D074E46" w:rsidR="006A771A" w:rsidRPr="006A771A" w:rsidRDefault="006A771A" w:rsidP="006A771A">
      <w:pPr>
        <w:rPr>
          <w:b/>
          <w:bCs/>
        </w:rPr>
      </w:pPr>
      <w:r w:rsidRPr="006A771A">
        <w:rPr>
          <w:b/>
          <w:bCs/>
        </w:rPr>
        <w:lastRenderedPageBreak/>
        <w:t>10. Závěrečná ustanovení</w:t>
      </w:r>
    </w:p>
    <w:p w14:paraId="233F33B7" w14:textId="77777777" w:rsidR="006A771A" w:rsidRPr="006A771A" w:rsidRDefault="006A771A" w:rsidP="006A771A">
      <w:r w:rsidRPr="006A771A">
        <w:t>Tento Vnitřní řád školní jídelny – výdejny Mateřské školy vydává ředitelka Mateřské školy a Základní školy Questo podle § 30 zákona č. 561/2004 Sb., školský zákon, ve znění pozdějších předpisů.</w:t>
      </w:r>
    </w:p>
    <w:p w14:paraId="4AAFCA2C" w14:textId="77777777" w:rsidR="006A771A" w:rsidRPr="006A771A" w:rsidRDefault="006A771A" w:rsidP="006A771A">
      <w:r w:rsidRPr="006A771A">
        <w:t>Vnitřní řád je závazný pro všechny zaměstnance školy, děti mateřské školy a jejich zákonné zástupce.</w:t>
      </w:r>
    </w:p>
    <w:p w14:paraId="54EBD9E4" w14:textId="77777777" w:rsidR="006A771A" w:rsidRPr="006A771A" w:rsidRDefault="006A771A" w:rsidP="006A771A">
      <w:r w:rsidRPr="006A771A">
        <w:t>Vnitřní řád je zveřejněn na přístupném místě v mateřské škole a způsobem umožňujícím dálkový přístup prostřednictvím webových stránek školy.</w:t>
      </w:r>
    </w:p>
    <w:p w14:paraId="7712ECD9" w14:textId="77777777" w:rsidR="006A771A" w:rsidRPr="006A771A" w:rsidRDefault="006A771A" w:rsidP="006A771A">
      <w:r w:rsidRPr="006A771A">
        <w:t>Změny a doplňky tohoto vnitřního řádu lze provádět pouze písemnými dodatky.</w:t>
      </w:r>
    </w:p>
    <w:p w14:paraId="2C1525B0" w14:textId="77777777" w:rsidR="006A771A" w:rsidRPr="006A771A" w:rsidRDefault="006A771A" w:rsidP="006A771A">
      <w:r w:rsidRPr="006A771A">
        <w:t xml:space="preserve">Tento vnitřní řád nabývá účinnosti dne </w:t>
      </w:r>
      <w:r w:rsidRPr="006A771A">
        <w:rPr>
          <w:b/>
          <w:bCs/>
        </w:rPr>
        <w:t>1. září 2026</w:t>
      </w:r>
      <w:r w:rsidRPr="006A771A">
        <w:t>.</w:t>
      </w:r>
    </w:p>
    <w:p w14:paraId="4253974C" w14:textId="57A319A2" w:rsidR="006A771A" w:rsidRPr="006A771A" w:rsidRDefault="006A771A" w:rsidP="006A771A">
      <w:r w:rsidRPr="006A771A">
        <w:t>V Humpolci dne</w:t>
      </w:r>
      <w:r w:rsidR="00647A4B">
        <w:t xml:space="preserve"> 1.9.2026</w:t>
      </w:r>
    </w:p>
    <w:p w14:paraId="1BE00798" w14:textId="7217E604" w:rsidR="006A771A" w:rsidRPr="006A771A" w:rsidRDefault="006A771A" w:rsidP="006A771A">
      <w:r w:rsidRPr="006A771A">
        <w:rPr>
          <w:b/>
          <w:bCs/>
        </w:rPr>
        <w:t>Ing. Helena Kottová</w:t>
      </w:r>
      <w:r w:rsidRPr="006A771A">
        <w:br/>
      </w:r>
      <w:r w:rsidRPr="006A771A">
        <w:rPr>
          <w:i/>
          <w:iCs/>
        </w:rPr>
        <w:t>ředitelka školy</w:t>
      </w:r>
    </w:p>
    <w:p w14:paraId="7E05084D" w14:textId="77777777" w:rsidR="006A771A" w:rsidRDefault="006A771A" w:rsidP="003E2731"/>
    <w:sectPr w:rsidR="006A771A" w:rsidSect="003E2731">
      <w:headerReference w:type="default" r:id="rId7"/>
      <w:footerReference w:type="default" r:id="rId8"/>
      <w:pgSz w:w="11906" w:h="16838"/>
      <w:pgMar w:top="1417" w:right="1417" w:bottom="1417" w:left="1417" w:header="22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13A40" w14:textId="77777777" w:rsidR="00236807" w:rsidRDefault="00236807" w:rsidP="00F909CA">
      <w:pPr>
        <w:spacing w:after="0" w:line="240" w:lineRule="auto"/>
      </w:pPr>
      <w:r>
        <w:separator/>
      </w:r>
    </w:p>
  </w:endnote>
  <w:endnote w:type="continuationSeparator" w:id="0">
    <w:p w14:paraId="64775029" w14:textId="77777777" w:rsidR="00236807" w:rsidRDefault="00236807" w:rsidP="00F90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66BBA" w14:textId="77777777" w:rsidR="00F909CA" w:rsidRDefault="00F909CA">
    <w:pPr>
      <w:pStyle w:val="Zpa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A3DD579" wp14:editId="11337573">
          <wp:simplePos x="0" y="0"/>
          <wp:positionH relativeFrom="page">
            <wp:posOffset>-144145</wp:posOffset>
          </wp:positionH>
          <wp:positionV relativeFrom="bottomMargin">
            <wp:align>top</wp:align>
          </wp:positionV>
          <wp:extent cx="7822800" cy="792000"/>
          <wp:effectExtent l="0" t="0" r="0" b="0"/>
          <wp:wrapTight wrapText="bothSides">
            <wp:wrapPolygon edited="0">
              <wp:start x="947" y="2079"/>
              <wp:lineTo x="894" y="8834"/>
              <wp:lineTo x="1157" y="11432"/>
              <wp:lineTo x="1788" y="11432"/>
              <wp:lineTo x="1788" y="18707"/>
              <wp:lineTo x="14939" y="19747"/>
              <wp:lineTo x="15202" y="19747"/>
              <wp:lineTo x="20725" y="18188"/>
              <wp:lineTo x="20620" y="11432"/>
              <wp:lineTo x="18253" y="10393"/>
              <wp:lineTo x="18831" y="7795"/>
              <wp:lineTo x="18411" y="2079"/>
              <wp:lineTo x="947" y="2079"/>
            </wp:wrapPolygon>
          </wp:wrapTight>
          <wp:docPr id="40784368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923" b="19231"/>
                  <a:stretch/>
                </pic:blipFill>
                <pic:spPr bwMode="auto">
                  <a:xfrm>
                    <a:off x="0" y="0"/>
                    <a:ext cx="7822800" cy="79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EEDD5" w14:textId="77777777" w:rsidR="00236807" w:rsidRDefault="00236807" w:rsidP="00F909CA">
      <w:pPr>
        <w:spacing w:after="0" w:line="240" w:lineRule="auto"/>
      </w:pPr>
      <w:r>
        <w:separator/>
      </w:r>
    </w:p>
  </w:footnote>
  <w:footnote w:type="continuationSeparator" w:id="0">
    <w:p w14:paraId="309C68D6" w14:textId="77777777" w:rsidR="00236807" w:rsidRDefault="00236807" w:rsidP="00F909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6C6C1" w14:textId="77777777" w:rsidR="00F909CA" w:rsidRDefault="00CD5FCE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C47DEEC" wp14:editId="1C3FE4EB">
          <wp:simplePos x="0" y="0"/>
          <wp:positionH relativeFrom="column">
            <wp:posOffset>-462915</wp:posOffset>
          </wp:positionH>
          <wp:positionV relativeFrom="paragraph">
            <wp:posOffset>326390</wp:posOffset>
          </wp:positionV>
          <wp:extent cx="1350000" cy="1296000"/>
          <wp:effectExtent l="0" t="0" r="3175" b="0"/>
          <wp:wrapSquare wrapText="bothSides"/>
          <wp:docPr id="1340649219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406" t="20879" r="74911" b="23627"/>
                  <a:stretch/>
                </pic:blipFill>
                <pic:spPr bwMode="auto">
                  <a:xfrm>
                    <a:off x="0" y="0"/>
                    <a:ext cx="1350000" cy="1296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93560"/>
    <w:multiLevelType w:val="multilevel"/>
    <w:tmpl w:val="CA4C6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8E6679"/>
    <w:multiLevelType w:val="multilevel"/>
    <w:tmpl w:val="F2CAC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6206FD"/>
    <w:multiLevelType w:val="multilevel"/>
    <w:tmpl w:val="882A5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3F64F4"/>
    <w:multiLevelType w:val="multilevel"/>
    <w:tmpl w:val="6BFC0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891487"/>
    <w:multiLevelType w:val="multilevel"/>
    <w:tmpl w:val="5128C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602DFF"/>
    <w:multiLevelType w:val="multilevel"/>
    <w:tmpl w:val="90082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135514">
    <w:abstractNumId w:val="3"/>
  </w:num>
  <w:num w:numId="2" w16cid:durableId="509443691">
    <w:abstractNumId w:val="2"/>
  </w:num>
  <w:num w:numId="3" w16cid:durableId="1636720550">
    <w:abstractNumId w:val="4"/>
  </w:num>
  <w:num w:numId="4" w16cid:durableId="800224477">
    <w:abstractNumId w:val="1"/>
  </w:num>
  <w:num w:numId="5" w16cid:durableId="1505633695">
    <w:abstractNumId w:val="5"/>
  </w:num>
  <w:num w:numId="6" w16cid:durableId="74593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D88"/>
    <w:rsid w:val="00042B46"/>
    <w:rsid w:val="0006099F"/>
    <w:rsid w:val="00081B82"/>
    <w:rsid w:val="000E1B9F"/>
    <w:rsid w:val="0013623B"/>
    <w:rsid w:val="00155294"/>
    <w:rsid w:val="001F6A8A"/>
    <w:rsid w:val="00212209"/>
    <w:rsid w:val="00236807"/>
    <w:rsid w:val="00293424"/>
    <w:rsid w:val="0033099A"/>
    <w:rsid w:val="003E2731"/>
    <w:rsid w:val="00407D9C"/>
    <w:rsid w:val="004F3D88"/>
    <w:rsid w:val="00500153"/>
    <w:rsid w:val="0050767F"/>
    <w:rsid w:val="0061103B"/>
    <w:rsid w:val="00647A4B"/>
    <w:rsid w:val="006507BE"/>
    <w:rsid w:val="0065210F"/>
    <w:rsid w:val="006A771A"/>
    <w:rsid w:val="006E14BE"/>
    <w:rsid w:val="00A735B5"/>
    <w:rsid w:val="00A96218"/>
    <w:rsid w:val="00AF3AD0"/>
    <w:rsid w:val="00C86689"/>
    <w:rsid w:val="00CD5FCE"/>
    <w:rsid w:val="00D72A58"/>
    <w:rsid w:val="00D76328"/>
    <w:rsid w:val="00D97AF3"/>
    <w:rsid w:val="00E625AF"/>
    <w:rsid w:val="00EE3EEB"/>
    <w:rsid w:val="00EE7D66"/>
    <w:rsid w:val="00F90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5D1B13"/>
  <w15:chartTrackingRefBased/>
  <w15:docId w15:val="{4A9AF349-C44D-4F0B-9434-4230A1EEF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909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909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909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909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909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909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909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909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909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909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909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909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909C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909C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909C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909C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909C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909C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909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909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909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909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909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909C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909C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909C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909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909C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909CA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F90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909CA"/>
  </w:style>
  <w:style w:type="paragraph" w:styleId="Zpat">
    <w:name w:val="footer"/>
    <w:basedOn w:val="Normln"/>
    <w:link w:val="ZpatChar"/>
    <w:uiPriority w:val="99"/>
    <w:unhideWhenUsed/>
    <w:rsid w:val="00F90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909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i_m3ms4n141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i_m3ms4n0r0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len\Downloads\Questo%20hlavi&#269;kov&#253;%20pap&#237;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Questo hlavičkový papír</Template>
  <TotalTime>13</TotalTime>
  <Pages>5</Pages>
  <Words>973</Words>
  <Characters>5744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Kottová</dc:creator>
  <cp:keywords/>
  <dc:description/>
  <cp:lastModifiedBy>Helena Kottová</cp:lastModifiedBy>
  <cp:revision>5</cp:revision>
  <dcterms:created xsi:type="dcterms:W3CDTF">2026-08-07T21:37:00Z</dcterms:created>
  <dcterms:modified xsi:type="dcterms:W3CDTF">2026-08-17T17:55:00Z</dcterms:modified>
</cp:coreProperties>
</file>