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5C76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Mateřská škola a Základní škola Questo</w:t>
      </w:r>
    </w:p>
    <w:p w14:paraId="73A8D589" w14:textId="77777777" w:rsidR="003F697C" w:rsidRPr="003F697C" w:rsidRDefault="003F697C" w:rsidP="003F697C">
      <w:r w:rsidRPr="003F697C">
        <w:rPr>
          <w:b/>
          <w:bCs/>
        </w:rPr>
        <w:t>Pracoviště Základní škola</w:t>
      </w:r>
      <w:r w:rsidRPr="003F697C">
        <w:br/>
      </w:r>
      <w:r w:rsidRPr="003F697C">
        <w:rPr>
          <w:b/>
          <w:bCs/>
        </w:rPr>
        <w:t>Lužická 468, 396 01 Humpolec</w:t>
      </w:r>
    </w:p>
    <w:p w14:paraId="2F14CB3A" w14:textId="77777777" w:rsidR="003F697C" w:rsidRPr="003F697C" w:rsidRDefault="00000000" w:rsidP="003F697C">
      <w:r>
        <w:pict w14:anchorId="42F17689">
          <v:rect id="_x0000_i1025" style="width:0;height:1.5pt" o:hralign="center" o:hrstd="t" o:hr="t" fillcolor="#a0a0a0" stroked="f"/>
        </w:pict>
      </w:r>
    </w:p>
    <w:p w14:paraId="4BC53D9F" w14:textId="77777777" w:rsidR="003F697C" w:rsidRPr="003F697C" w:rsidRDefault="003F697C" w:rsidP="003F697C">
      <w:pPr>
        <w:jc w:val="center"/>
        <w:rPr>
          <w:b/>
          <w:bCs/>
        </w:rPr>
      </w:pPr>
      <w:r w:rsidRPr="003F697C">
        <w:rPr>
          <w:b/>
          <w:bCs/>
        </w:rPr>
        <w:t>9/2026</w:t>
      </w:r>
    </w:p>
    <w:p w14:paraId="68D9D686" w14:textId="77777777" w:rsidR="003F697C" w:rsidRPr="003F697C" w:rsidRDefault="003F697C" w:rsidP="003F697C">
      <w:pPr>
        <w:jc w:val="center"/>
        <w:rPr>
          <w:b/>
          <w:bCs/>
        </w:rPr>
      </w:pPr>
      <w:r w:rsidRPr="003F697C">
        <w:rPr>
          <w:b/>
          <w:bCs/>
        </w:rPr>
        <w:t>VNITŘNÍ ŘÁD ŠKOLNÍ JÍDELNY – VÝDEJNY ZÁKLADNÍ ŠKOLY</w:t>
      </w:r>
    </w:p>
    <w:p w14:paraId="0807C3C0" w14:textId="77777777" w:rsidR="003F697C" w:rsidRPr="003F697C" w:rsidRDefault="003F697C" w:rsidP="003F697C">
      <w:pPr>
        <w:jc w:val="center"/>
      </w:pPr>
      <w:r w:rsidRPr="003F697C">
        <w:rPr>
          <w:i/>
          <w:iCs/>
        </w:rPr>
        <w:t>(vydaný podle § 30 zákona č. 561/2004 Sb., školský zákon, ve znění pozdějších předpisů, a vyhlášky č. 107/2005 Sb., o školním stravování, ve znění pozdějších předpisů)</w:t>
      </w:r>
    </w:p>
    <w:p w14:paraId="2CED53E6" w14:textId="77777777" w:rsidR="003F697C" w:rsidRPr="003F697C" w:rsidRDefault="00000000" w:rsidP="003F697C">
      <w:pPr>
        <w:jc w:val="center"/>
      </w:pPr>
      <w:r>
        <w:pict w14:anchorId="445D2C5A">
          <v:rect id="_x0000_i1026" style="width:0;height:1.5pt" o:hralign="center" o:hrstd="t" o:hr="t" fillcolor="#a0a0a0" stroked="f"/>
        </w:pict>
      </w:r>
    </w:p>
    <w:p w14:paraId="27B86C68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Číslo jednací:</w:t>
      </w:r>
    </w:p>
    <w:p w14:paraId="6923A10E" w14:textId="77777777" w:rsidR="003F697C" w:rsidRPr="003F697C" w:rsidRDefault="003F697C" w:rsidP="003F697C">
      <w:r w:rsidRPr="003F697C">
        <w:rPr>
          <w:b/>
          <w:bCs/>
        </w:rPr>
        <w:t>9/2026</w:t>
      </w:r>
    </w:p>
    <w:p w14:paraId="16E676AC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Vypracovala:</w:t>
      </w:r>
    </w:p>
    <w:p w14:paraId="22635D22" w14:textId="77777777" w:rsidR="003F697C" w:rsidRPr="003F697C" w:rsidRDefault="003F697C" w:rsidP="003F697C">
      <w:r w:rsidRPr="003F697C">
        <w:rPr>
          <w:b/>
          <w:bCs/>
        </w:rPr>
        <w:t>Ing. Helena Kottová, ředitelka školy</w:t>
      </w:r>
    </w:p>
    <w:p w14:paraId="58F8A11D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Účinnost od:</w:t>
      </w:r>
    </w:p>
    <w:p w14:paraId="5549C57A" w14:textId="77777777" w:rsidR="003F697C" w:rsidRPr="003F697C" w:rsidRDefault="003F697C" w:rsidP="003F697C">
      <w:r w:rsidRPr="003F697C">
        <w:rPr>
          <w:b/>
          <w:bCs/>
        </w:rPr>
        <w:t>1. září 2026</w:t>
      </w:r>
    </w:p>
    <w:p w14:paraId="0A29C166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Závaznost:</w:t>
      </w:r>
    </w:p>
    <w:p w14:paraId="7EED24FE" w14:textId="77777777" w:rsidR="003F697C" w:rsidRPr="003F697C" w:rsidRDefault="003F697C" w:rsidP="003F697C">
      <w:r w:rsidRPr="003F697C">
        <w:t>Vnitřní řád školní jídelny – výdejny je závazný pro žáky základní školy, jejich zákonné zástupce, zaměstnance školy a další strávníky využívající školní stravování.</w:t>
      </w:r>
    </w:p>
    <w:p w14:paraId="6AB1144A" w14:textId="77777777" w:rsidR="003F697C" w:rsidRPr="003F697C" w:rsidRDefault="00000000" w:rsidP="003F697C">
      <w:r>
        <w:pict w14:anchorId="457B5695">
          <v:rect id="_x0000_i1027" style="width:0;height:1.5pt" o:hralign="center" o:hrstd="t" o:hr="t" fillcolor="#a0a0a0" stroked="f"/>
        </w:pict>
      </w:r>
    </w:p>
    <w:p w14:paraId="201F0C11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1. Úvodní ustanovení</w:t>
      </w:r>
    </w:p>
    <w:p w14:paraId="621EAA12" w14:textId="77777777" w:rsidR="003F697C" w:rsidRPr="003F697C" w:rsidRDefault="003F697C" w:rsidP="003F697C">
      <w:r w:rsidRPr="003F697C">
        <w:t xml:space="preserve">Vnitřní řád školní jídelny – výdejny stanoví podmínky poskytování školního stravování </w:t>
      </w:r>
      <w:r w:rsidRPr="003F697C">
        <w:rPr>
          <w:b/>
          <w:bCs/>
        </w:rPr>
        <w:t>žákům základní školy</w:t>
      </w:r>
      <w:r w:rsidRPr="003F697C">
        <w:t xml:space="preserve">, upravuje organizaci výdeje stravy, práva a povinnosti </w:t>
      </w:r>
      <w:r w:rsidRPr="003F697C">
        <w:rPr>
          <w:b/>
          <w:bCs/>
        </w:rPr>
        <w:t>žáků</w:t>
      </w:r>
      <w:r w:rsidRPr="003F697C">
        <w:t xml:space="preserve"> a jejich zákonných zástupců, pravidla úhrady stravného, podmínky přihlašování a odhlašování stravy a zásady bezpečnosti a ochrany zdraví při školním stravování.</w:t>
      </w:r>
    </w:p>
    <w:p w14:paraId="4D6F6771" w14:textId="77777777" w:rsidR="003F697C" w:rsidRPr="003F697C" w:rsidRDefault="003F697C" w:rsidP="003F697C">
      <w:r w:rsidRPr="003F697C">
        <w:t xml:space="preserve">Školní jídelna – výdejna je součástí Mateřské školy a Základní školy Questo, pracoviště </w:t>
      </w:r>
      <w:r w:rsidRPr="003F697C">
        <w:rPr>
          <w:b/>
          <w:bCs/>
        </w:rPr>
        <w:t>Lužická 468, 396 01 Humpolec</w:t>
      </w:r>
      <w:r w:rsidRPr="003F697C">
        <w:t xml:space="preserve">, a zajišťuje výdej stravy </w:t>
      </w:r>
      <w:r w:rsidRPr="003F697C">
        <w:rPr>
          <w:b/>
          <w:bCs/>
        </w:rPr>
        <w:t>žákům základní školy</w:t>
      </w:r>
      <w:r w:rsidRPr="003F697C">
        <w:t xml:space="preserve"> a zaměstnancům tohoto pracoviště. Přípravu pokrmů zajišťuje smluvní dodavatel stravy, škola zabezpečuje jejich převzetí, uchování a výdej.</w:t>
      </w:r>
    </w:p>
    <w:p w14:paraId="45E0359D" w14:textId="77777777" w:rsidR="003F697C" w:rsidRPr="003F697C" w:rsidRDefault="003F697C" w:rsidP="003F697C">
      <w:r w:rsidRPr="003F697C">
        <w:t>Školní stravování je poskytováno v souladu s:</w:t>
      </w:r>
    </w:p>
    <w:p w14:paraId="4575A087" w14:textId="77777777" w:rsidR="003F697C" w:rsidRPr="003F697C" w:rsidRDefault="003F697C" w:rsidP="003F697C">
      <w:pPr>
        <w:numPr>
          <w:ilvl w:val="0"/>
          <w:numId w:val="2"/>
        </w:numPr>
      </w:pPr>
      <w:r w:rsidRPr="003F697C">
        <w:t xml:space="preserve">zákonem č. 561/2004 Sb., školský zákon, ve znění pozdějších předpisů, </w:t>
      </w:r>
    </w:p>
    <w:p w14:paraId="4C9C2260" w14:textId="77777777" w:rsidR="003F697C" w:rsidRPr="003F697C" w:rsidRDefault="003F697C" w:rsidP="003F697C">
      <w:pPr>
        <w:numPr>
          <w:ilvl w:val="0"/>
          <w:numId w:val="2"/>
        </w:numPr>
      </w:pPr>
      <w:r w:rsidRPr="003F697C">
        <w:t xml:space="preserve">vyhláškou č. 107/2005 Sb., o školním stravování, ve znění pozdějších předpisů, </w:t>
      </w:r>
    </w:p>
    <w:p w14:paraId="1CDF93B8" w14:textId="77777777" w:rsidR="003F697C" w:rsidRPr="003F697C" w:rsidRDefault="003F697C" w:rsidP="003F697C">
      <w:pPr>
        <w:numPr>
          <w:ilvl w:val="0"/>
          <w:numId w:val="2"/>
        </w:numPr>
      </w:pPr>
      <w:r w:rsidRPr="003F697C">
        <w:t xml:space="preserve">zákonem č. 258/2000 Sb., o ochraně veřejného zdraví, ve znění pozdějších předpisů, </w:t>
      </w:r>
    </w:p>
    <w:p w14:paraId="4832C153" w14:textId="77777777" w:rsidR="003F697C" w:rsidRPr="003F697C" w:rsidRDefault="003F697C" w:rsidP="003F697C">
      <w:pPr>
        <w:numPr>
          <w:ilvl w:val="0"/>
          <w:numId w:val="2"/>
        </w:numPr>
      </w:pPr>
      <w:r w:rsidRPr="003F697C">
        <w:t xml:space="preserve">souvisejícími právními a hygienickými předpisy. </w:t>
      </w:r>
    </w:p>
    <w:p w14:paraId="5E2F71EE" w14:textId="77777777" w:rsidR="003F697C" w:rsidRPr="003F697C" w:rsidRDefault="003F697C" w:rsidP="003F697C">
      <w:r w:rsidRPr="003F697C">
        <w:lastRenderedPageBreak/>
        <w:t xml:space="preserve">Školní stravování je součástí péče školy o zdravý vývoj </w:t>
      </w:r>
      <w:r w:rsidRPr="003F697C">
        <w:rPr>
          <w:b/>
          <w:bCs/>
        </w:rPr>
        <w:t>žáků</w:t>
      </w:r>
      <w:r w:rsidRPr="003F697C">
        <w:t xml:space="preserve">. Jeho cílem je poskytovat kvalitní a vyváženou stravu, podporovat zdravé stravovací návyky, kulturu stolování a vést </w:t>
      </w:r>
      <w:r w:rsidRPr="003F697C">
        <w:rPr>
          <w:b/>
          <w:bCs/>
        </w:rPr>
        <w:t>žáky</w:t>
      </w:r>
      <w:r w:rsidRPr="003F697C">
        <w:t xml:space="preserve"> k odpovědnému, samostatnému a ohleduplnému chování při společném stravování.</w:t>
      </w:r>
    </w:p>
    <w:p w14:paraId="64092829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2. Organizace školního stravování</w:t>
      </w:r>
    </w:p>
    <w:p w14:paraId="4E568BE7" w14:textId="77777777" w:rsidR="003F697C" w:rsidRPr="003F697C" w:rsidRDefault="003F697C" w:rsidP="003F697C">
      <w:r w:rsidRPr="003F697C">
        <w:t>Školní jídelna – výdejna zajišťuje výdej obědů žákům základní školy a zaměstnancům školy v rozsahu stanoveném platnými právními předpisy.</w:t>
      </w:r>
    </w:p>
    <w:p w14:paraId="6942030B" w14:textId="77777777" w:rsidR="003F697C" w:rsidRPr="003F697C" w:rsidRDefault="003F697C" w:rsidP="003F697C">
      <w:r w:rsidRPr="003F697C">
        <w:t>Strava je připravována smluvním dodavatelem a do školní jídelny – výdejny je dopravována za podmínek stanovených hygienickými předpisy. Zaměstnanci školy zajišťují její převzetí, kontrolu, uchování a výdej.</w:t>
      </w:r>
    </w:p>
    <w:p w14:paraId="247BACF1" w14:textId="77777777" w:rsidR="003F697C" w:rsidRPr="003F697C" w:rsidRDefault="003F697C" w:rsidP="003F697C">
      <w:r w:rsidRPr="003F697C">
        <w:t>Školní stravování je součástí péče školy o zdravý životní styl žáků. Škola vede žáky ke kultuře stolování, dodržování hygienických návyků, ohleduplnosti vůči ostatním a odpovědnému přístupu ke společnému majetku.</w:t>
      </w:r>
    </w:p>
    <w:p w14:paraId="37A65B44" w14:textId="77777777" w:rsidR="003F697C" w:rsidRPr="003F697C" w:rsidRDefault="003F697C" w:rsidP="003F697C">
      <w:r w:rsidRPr="003F697C">
        <w:t>Nad žáky je po dobu výdeje stravy zajištěn pedagogický dohled.</w:t>
      </w:r>
    </w:p>
    <w:p w14:paraId="0407FEA6" w14:textId="77777777" w:rsidR="003F697C" w:rsidRPr="003F697C" w:rsidRDefault="00000000" w:rsidP="003F697C">
      <w:r>
        <w:pict w14:anchorId="42346056">
          <v:rect id="_x0000_i1028" style="width:0;height:1.5pt" o:hralign="center" o:hrstd="t" o:hr="t" fillcolor="#a0a0a0" stroked="f"/>
        </w:pict>
      </w:r>
    </w:p>
    <w:p w14:paraId="41C0C999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3. Provozní doba a výdej stravy</w:t>
      </w:r>
    </w:p>
    <w:p w14:paraId="1C02BB44" w14:textId="77777777" w:rsidR="003F697C" w:rsidRPr="003F697C" w:rsidRDefault="003F697C" w:rsidP="003F697C">
      <w:r w:rsidRPr="003F697C">
        <w:t>Výdej obědů probíhá ve dnech školního vyučování.</w:t>
      </w:r>
    </w:p>
    <w:p w14:paraId="2FD6DA86" w14:textId="77777777" w:rsidR="003F697C" w:rsidRPr="003F697C" w:rsidRDefault="003F697C" w:rsidP="003F697C">
      <w:r w:rsidRPr="003F697C">
        <w:t>Výdej stravy je organizován podle rozvrhu vyučování jednotlivých tříd tak, aby byl zajištěn plynulý provoz školní jídelny – výdejny.</w:t>
      </w:r>
    </w:p>
    <w:p w14:paraId="608A10B5" w14:textId="77777777" w:rsidR="003F697C" w:rsidRPr="003F697C" w:rsidRDefault="003F697C" w:rsidP="003F697C">
      <w:r w:rsidRPr="003F697C">
        <w:rPr>
          <w:b/>
          <w:bCs/>
        </w:rPr>
        <w:t>Orientační doba výdeje obědů: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7240"/>
      </w:tblGrid>
      <w:tr w:rsidR="00EC1DC6" w:rsidRPr="003F697C" w14:paraId="7400AB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AFDB47" w14:textId="77777777" w:rsidR="003F697C" w:rsidRPr="003F697C" w:rsidRDefault="003F697C" w:rsidP="003F697C">
            <w:pPr>
              <w:rPr>
                <w:b/>
                <w:bCs/>
              </w:rPr>
            </w:pPr>
            <w:r w:rsidRPr="003F697C">
              <w:rPr>
                <w:b/>
                <w:bCs/>
              </w:rPr>
              <w:t>Strávníci</w:t>
            </w:r>
          </w:p>
        </w:tc>
        <w:tc>
          <w:tcPr>
            <w:tcW w:w="0" w:type="auto"/>
            <w:vAlign w:val="center"/>
            <w:hideMark/>
          </w:tcPr>
          <w:p w14:paraId="147BFF5F" w14:textId="77777777" w:rsidR="003F697C" w:rsidRPr="003F697C" w:rsidRDefault="003F697C" w:rsidP="003F697C">
            <w:pPr>
              <w:rPr>
                <w:b/>
                <w:bCs/>
              </w:rPr>
            </w:pPr>
            <w:r w:rsidRPr="003F697C">
              <w:rPr>
                <w:b/>
                <w:bCs/>
              </w:rPr>
              <w:t>Čas výdeje</w:t>
            </w:r>
          </w:p>
        </w:tc>
      </w:tr>
      <w:tr w:rsidR="00EC1DC6" w:rsidRPr="003F697C" w14:paraId="42BAE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CDB6C" w14:textId="77777777" w:rsidR="003F697C" w:rsidRPr="003F697C" w:rsidRDefault="003F697C" w:rsidP="003F697C">
            <w:r w:rsidRPr="003F697C">
              <w:t>Žáci a zaměstnanci školy</w:t>
            </w:r>
          </w:p>
        </w:tc>
        <w:tc>
          <w:tcPr>
            <w:tcW w:w="0" w:type="auto"/>
            <w:vAlign w:val="center"/>
            <w:hideMark/>
          </w:tcPr>
          <w:p w14:paraId="603A96DF" w14:textId="2F2BE8C8" w:rsidR="003F697C" w:rsidRPr="003F697C" w:rsidRDefault="00EC1DC6" w:rsidP="003F697C">
            <w:r>
              <w:t>11:30 do 14:00</w:t>
            </w:r>
            <w:r w:rsidR="003F697C" w:rsidRPr="003F697C">
              <w:t xml:space="preserve"> hod</w:t>
            </w:r>
            <w:r>
              <w:t xml:space="preserve"> (pozn. Čas stravování je stanoven v návaznosti na rozvrh hodin a může být změněn v souvislosti s organizací dne a školních akcí)</w:t>
            </w:r>
          </w:p>
        </w:tc>
      </w:tr>
    </w:tbl>
    <w:p w14:paraId="16E25C8B" w14:textId="77777777" w:rsidR="003F697C" w:rsidRPr="003F697C" w:rsidRDefault="003F697C" w:rsidP="003F697C">
      <w:r w:rsidRPr="003F697C">
        <w:t>Ředitelka školy může dobu výdeje z organizačních důvodů upravit. O změně jsou žáci i zákonní zástupci včas informováni.</w:t>
      </w:r>
    </w:p>
    <w:p w14:paraId="050508BB" w14:textId="77777777" w:rsidR="003F697C" w:rsidRPr="003F697C" w:rsidRDefault="003F697C" w:rsidP="003F697C">
      <w:r w:rsidRPr="003F697C">
        <w:t>Oběd je vydáván pouze přihlášeným strávníkům.</w:t>
      </w:r>
    </w:p>
    <w:p w14:paraId="2D2CA54F" w14:textId="77777777" w:rsidR="003F697C" w:rsidRPr="003F697C" w:rsidRDefault="00000000" w:rsidP="003F697C">
      <w:r>
        <w:pict w14:anchorId="6E608806">
          <v:rect id="_x0000_i1029" style="width:0;height:1.5pt" o:hralign="center" o:hrstd="t" o:hr="t" fillcolor="#a0a0a0" stroked="f"/>
        </w:pict>
      </w:r>
    </w:p>
    <w:p w14:paraId="24CE8418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4. Přihlašování a odhlašování stravy</w:t>
      </w:r>
    </w:p>
    <w:p w14:paraId="3731B532" w14:textId="5CC9F7C7" w:rsidR="003F697C" w:rsidRPr="003F697C" w:rsidRDefault="003F697C" w:rsidP="003F697C">
      <w:r w:rsidRPr="003F697C">
        <w:t>Ke školnímu stravování je žák přihlášen na základě přihlášky ke stravování podané zákonným zástupcem.</w:t>
      </w:r>
      <w:r w:rsidR="00EC1DC6">
        <w:t xml:space="preserve"> </w:t>
      </w:r>
      <w:r w:rsidRPr="003F697C">
        <w:t>Nepřítomnost žáka je zákonný zástupce povinen oznámit a stravu odhlásit nejpozději do termínu stanoveného školou.</w:t>
      </w:r>
    </w:p>
    <w:p w14:paraId="0901139D" w14:textId="77777777" w:rsidR="003F697C" w:rsidRPr="003F697C" w:rsidRDefault="003F697C" w:rsidP="003F697C">
      <w:r w:rsidRPr="003F697C">
        <w:t>Odhlašování stravy je možné:</w:t>
      </w:r>
    </w:p>
    <w:p w14:paraId="095A165A" w14:textId="77777777" w:rsidR="003F697C" w:rsidRPr="003F697C" w:rsidRDefault="003F697C" w:rsidP="003F697C">
      <w:pPr>
        <w:numPr>
          <w:ilvl w:val="0"/>
          <w:numId w:val="3"/>
        </w:numPr>
      </w:pPr>
      <w:r w:rsidRPr="003F697C">
        <w:t xml:space="preserve">prostřednictvím systému </w:t>
      </w:r>
      <w:r w:rsidRPr="003F697C">
        <w:rPr>
          <w:b/>
          <w:bCs/>
        </w:rPr>
        <w:t>Škola Online</w:t>
      </w:r>
      <w:r w:rsidRPr="003F697C">
        <w:t xml:space="preserve">, </w:t>
      </w:r>
    </w:p>
    <w:p w14:paraId="60182388" w14:textId="77777777" w:rsidR="003F697C" w:rsidRPr="003F697C" w:rsidRDefault="003F697C" w:rsidP="003F697C">
      <w:pPr>
        <w:numPr>
          <w:ilvl w:val="0"/>
          <w:numId w:val="3"/>
        </w:numPr>
      </w:pPr>
      <w:r w:rsidRPr="003F697C">
        <w:t xml:space="preserve">telefonicky, </w:t>
      </w:r>
    </w:p>
    <w:p w14:paraId="1917F206" w14:textId="77777777" w:rsidR="003F697C" w:rsidRPr="003F697C" w:rsidRDefault="003F697C" w:rsidP="003F697C">
      <w:pPr>
        <w:numPr>
          <w:ilvl w:val="0"/>
          <w:numId w:val="3"/>
        </w:numPr>
      </w:pPr>
      <w:r w:rsidRPr="003F697C">
        <w:t xml:space="preserve">osobně. </w:t>
      </w:r>
    </w:p>
    <w:p w14:paraId="46AC8CF2" w14:textId="77777777" w:rsidR="003F697C" w:rsidRPr="003F697C" w:rsidRDefault="003F697C" w:rsidP="003F697C">
      <w:r w:rsidRPr="003F697C">
        <w:lastRenderedPageBreak/>
        <w:t>V první den neplánované nepřítomnosti žáka lze oběd odebrat do jídlonosiče v době stanovené školou. V dalších dnech nepřítomnosti nemá žák na dotovanou stravu nárok, pokud zvláštní právní předpis nestanoví jinak.</w:t>
      </w:r>
    </w:p>
    <w:p w14:paraId="64A805AA" w14:textId="77777777" w:rsidR="003F697C" w:rsidRPr="003F697C" w:rsidRDefault="00000000" w:rsidP="003F697C">
      <w:r>
        <w:pict w14:anchorId="084F44A5">
          <v:rect id="_x0000_i1030" style="width:0;height:1.5pt" o:hralign="center" o:hrstd="t" o:hr="t" fillcolor="#a0a0a0" stroked="f"/>
        </w:pict>
      </w:r>
    </w:p>
    <w:p w14:paraId="1CEE3E3A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5. Úhrada stravného</w:t>
      </w:r>
    </w:p>
    <w:p w14:paraId="7AD5E705" w14:textId="77777777" w:rsidR="003F697C" w:rsidRPr="003F697C" w:rsidRDefault="003F697C" w:rsidP="003F697C">
      <w:r w:rsidRPr="003F697C">
        <w:t>Výše stravného je stanovena v souladu s platnými právními předpisy.</w:t>
      </w:r>
    </w:p>
    <w:p w14:paraId="7B0CB49B" w14:textId="77777777" w:rsidR="003F697C" w:rsidRPr="003F697C" w:rsidRDefault="003F697C" w:rsidP="003F697C">
      <w:r w:rsidRPr="003F697C">
        <w:t>Úhrada stravného probíhá bezhotovostně způsobem stanoveným školou.</w:t>
      </w:r>
    </w:p>
    <w:p w14:paraId="3179A003" w14:textId="77777777" w:rsidR="003F697C" w:rsidRPr="003F697C" w:rsidRDefault="003F697C" w:rsidP="003F697C">
      <w:r w:rsidRPr="003F697C">
        <w:t>Aktuální výše stravného je zveřejněna na webových stránkách školy a dalšími obvyklými informačními kanály.</w:t>
      </w:r>
    </w:p>
    <w:p w14:paraId="21FC56C1" w14:textId="77777777" w:rsidR="003F697C" w:rsidRPr="003F697C" w:rsidRDefault="003F697C" w:rsidP="003F697C">
      <w:r w:rsidRPr="003F697C">
        <w:t>Opakované neuhrazení stravného řeší škola individuálně se zákonnými zástupci žáka v souladu s platnými právními předpisy.</w:t>
      </w:r>
    </w:p>
    <w:p w14:paraId="0273E3F5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6. Pravidla chování žáků ve školní jídelně – výdejně</w:t>
      </w:r>
    </w:p>
    <w:p w14:paraId="32FCEE5E" w14:textId="77777777" w:rsidR="003F697C" w:rsidRPr="003F697C" w:rsidRDefault="003F697C" w:rsidP="003F697C">
      <w:r w:rsidRPr="003F697C">
        <w:t>Žáci jsou povinni dodržovat pravidla slušného chování, zásady bezpečnosti a pokyny pedagogického dohledu i zaměstnanců školní jídelny – výdejny.</w:t>
      </w:r>
    </w:p>
    <w:p w14:paraId="2C51671E" w14:textId="77777777" w:rsidR="003F697C" w:rsidRPr="003F697C" w:rsidRDefault="003F697C" w:rsidP="003F697C">
      <w:r w:rsidRPr="003F697C">
        <w:t>Při pobytu ve školní jídelně žáci zejména:</w:t>
      </w:r>
    </w:p>
    <w:p w14:paraId="49EDA1A5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přicházejí do jídelny klidně a ukázněně, </w:t>
      </w:r>
    </w:p>
    <w:p w14:paraId="3C5F162D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dodržují hygienické návyky, zejména si před jídlem umyjí ruce, </w:t>
      </w:r>
    </w:p>
    <w:p w14:paraId="26E29105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respektují pořadí při výdeji stravy a chovají se ohleduplně vůči ostatním, </w:t>
      </w:r>
    </w:p>
    <w:p w14:paraId="5CE22A08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po převzetí oběda usednou ke stolu a dodržují zásady kulturního stolování, </w:t>
      </w:r>
    </w:p>
    <w:p w14:paraId="6B735E1A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během stolování udržují čistotu a pořádek, </w:t>
      </w:r>
    </w:p>
    <w:p w14:paraId="43EE0C8C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šetrně zacházejí s nádobím, příbory a vybavením školní jídelny, </w:t>
      </w:r>
    </w:p>
    <w:p w14:paraId="1E642F80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po skončení oběda odnesou použité nádobí na určené místo, </w:t>
      </w:r>
    </w:p>
    <w:p w14:paraId="047F16C6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zbytečně neplýtvají jídlem a nápoji, </w:t>
      </w:r>
    </w:p>
    <w:p w14:paraId="1A99522B" w14:textId="77777777" w:rsidR="003F697C" w:rsidRPr="003F697C" w:rsidRDefault="003F697C" w:rsidP="003F697C">
      <w:pPr>
        <w:numPr>
          <w:ilvl w:val="0"/>
          <w:numId w:val="4"/>
        </w:numPr>
      </w:pPr>
      <w:r w:rsidRPr="003F697C">
        <w:t xml:space="preserve">svým chováním neohrožují bezpečnost svou ani ostatních. </w:t>
      </w:r>
    </w:p>
    <w:p w14:paraId="06F203DB" w14:textId="77777777" w:rsidR="003F697C" w:rsidRPr="003F697C" w:rsidRDefault="003F697C" w:rsidP="003F697C">
      <w:r w:rsidRPr="003F697C">
        <w:t>Ve školní jídelně není dovoleno:</w:t>
      </w:r>
    </w:p>
    <w:p w14:paraId="0D8A9FEF" w14:textId="77777777" w:rsidR="003F697C" w:rsidRPr="003F697C" w:rsidRDefault="003F697C" w:rsidP="003F697C">
      <w:pPr>
        <w:numPr>
          <w:ilvl w:val="0"/>
          <w:numId w:val="5"/>
        </w:numPr>
      </w:pPr>
      <w:r w:rsidRPr="003F697C">
        <w:t xml:space="preserve">běhat, křičet nebo jinak narušovat klidný průběh stravování, </w:t>
      </w:r>
    </w:p>
    <w:p w14:paraId="1A265038" w14:textId="77777777" w:rsidR="003F697C" w:rsidRPr="003F697C" w:rsidRDefault="003F697C" w:rsidP="003F697C">
      <w:pPr>
        <w:numPr>
          <w:ilvl w:val="0"/>
          <w:numId w:val="5"/>
        </w:numPr>
      </w:pPr>
      <w:r w:rsidRPr="003F697C">
        <w:t xml:space="preserve">poškozovat zařízení školní jídelny, </w:t>
      </w:r>
    </w:p>
    <w:p w14:paraId="4AE03741" w14:textId="77777777" w:rsidR="003F697C" w:rsidRPr="003F697C" w:rsidRDefault="003F697C" w:rsidP="003F697C">
      <w:pPr>
        <w:numPr>
          <w:ilvl w:val="0"/>
          <w:numId w:val="5"/>
        </w:numPr>
      </w:pPr>
      <w:r w:rsidRPr="003F697C">
        <w:t xml:space="preserve">znečišťovat prostory jídelny úmyslným nebo bezohledným jednáním, </w:t>
      </w:r>
    </w:p>
    <w:p w14:paraId="16B49A53" w14:textId="77777777" w:rsidR="003F697C" w:rsidRPr="003F697C" w:rsidRDefault="003F697C" w:rsidP="003F697C">
      <w:pPr>
        <w:numPr>
          <w:ilvl w:val="0"/>
          <w:numId w:val="5"/>
        </w:numPr>
      </w:pPr>
      <w:r w:rsidRPr="003F697C">
        <w:t xml:space="preserve">používat mobilní telefon nebo jiné elektronické zařízení způsobem, který narušuje průběh stravování nebo zasahuje do soukromí ostatních osob. </w:t>
      </w:r>
    </w:p>
    <w:p w14:paraId="2991103C" w14:textId="77777777" w:rsidR="003F697C" w:rsidRPr="003F697C" w:rsidRDefault="003F697C" w:rsidP="003F697C">
      <w:r w:rsidRPr="003F697C">
        <w:t>Žáci respektují pokyny pedagogického dohledu a zaměstnanců školní jídelny. Jejich pokyny jsou vydávány za účelem zajištění bezpečnosti, ochrany zdraví a plynulého provozu školní jídelny.</w:t>
      </w:r>
    </w:p>
    <w:p w14:paraId="3D289C79" w14:textId="77777777" w:rsidR="003F697C" w:rsidRPr="003F697C" w:rsidRDefault="00000000" w:rsidP="003F697C">
      <w:r>
        <w:pict w14:anchorId="4CDE2D12">
          <v:rect id="_x0000_i1031" style="width:0;height:1.5pt" o:hralign="center" o:hrstd="t" o:hr="t" fillcolor="#a0a0a0" stroked="f"/>
        </w:pict>
      </w:r>
    </w:p>
    <w:p w14:paraId="5A079D28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lastRenderedPageBreak/>
        <w:t>7. Bezpečnost a ochrana zdraví při stravování</w:t>
      </w:r>
    </w:p>
    <w:p w14:paraId="7124E125" w14:textId="77777777" w:rsidR="003F697C" w:rsidRPr="003F697C" w:rsidRDefault="003F697C" w:rsidP="003F697C">
      <w:r w:rsidRPr="003F697C">
        <w:t>Po dobu výdeje stravy a pobytu žáků ve školní jídelně je zajištěn pedagogický dohled.</w:t>
      </w:r>
    </w:p>
    <w:p w14:paraId="2EDE2B93" w14:textId="77777777" w:rsidR="003F697C" w:rsidRPr="003F697C" w:rsidRDefault="003F697C" w:rsidP="003F697C">
      <w:r w:rsidRPr="003F697C">
        <w:t>Žáci jsou povinni dbát na svou bezpečnost i bezpečnost ostatních, chovat se ukázněně a předcházet situacím, které by mohly vést ke vzniku úrazu.</w:t>
      </w:r>
    </w:p>
    <w:p w14:paraId="1C3A65DE" w14:textId="77777777" w:rsidR="003F697C" w:rsidRPr="003F697C" w:rsidRDefault="003F697C" w:rsidP="003F697C">
      <w:r w:rsidRPr="003F697C">
        <w:t>Případný úraz nebo nevolnost žák neprodleně oznámí pedagogickému pracovníkovi nebo jinému zaměstnanci školy.</w:t>
      </w:r>
    </w:p>
    <w:p w14:paraId="0762C9B9" w14:textId="77777777" w:rsidR="003F697C" w:rsidRPr="003F697C" w:rsidRDefault="003F697C" w:rsidP="003F697C">
      <w:r w:rsidRPr="003F697C">
        <w:t>Pedagogický dohled zajišťuje bezpečný průběh stravování, řeší případné mimořádné situace a dbá na dodržování tohoto vnitřního řádu.</w:t>
      </w:r>
    </w:p>
    <w:p w14:paraId="08DC2EB9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8. Jídelní lístek</w:t>
      </w:r>
    </w:p>
    <w:p w14:paraId="01F926BC" w14:textId="77777777" w:rsidR="003F697C" w:rsidRPr="003F697C" w:rsidRDefault="003F697C" w:rsidP="003F697C">
      <w:r w:rsidRPr="003F697C">
        <w:t>Jídelní lístek sestavuje smluvní dodavatel stravy v souladu se zásadami zdravé výživy a požadavky vyhlášky o školním stravování.</w:t>
      </w:r>
    </w:p>
    <w:p w14:paraId="4E4F9E43" w14:textId="77777777" w:rsidR="003F697C" w:rsidRPr="003F697C" w:rsidRDefault="003F697C" w:rsidP="003F697C">
      <w:r w:rsidRPr="003F697C">
        <w:t>Jídelní lístek je zveřejňován zpravidla na období jednoho týdne:</w:t>
      </w:r>
    </w:p>
    <w:p w14:paraId="5F77515F" w14:textId="77777777" w:rsidR="003F697C" w:rsidRPr="003F697C" w:rsidRDefault="003F697C" w:rsidP="003F697C">
      <w:pPr>
        <w:numPr>
          <w:ilvl w:val="0"/>
          <w:numId w:val="6"/>
        </w:numPr>
      </w:pPr>
      <w:r w:rsidRPr="003F697C">
        <w:t xml:space="preserve">na webových stránkách školy, </w:t>
      </w:r>
    </w:p>
    <w:p w14:paraId="7F79A2F8" w14:textId="77777777" w:rsidR="003F697C" w:rsidRPr="003F697C" w:rsidRDefault="003F697C" w:rsidP="003F697C">
      <w:pPr>
        <w:numPr>
          <w:ilvl w:val="0"/>
          <w:numId w:val="6"/>
        </w:numPr>
      </w:pPr>
      <w:r w:rsidRPr="003F697C">
        <w:t xml:space="preserve">prostřednictvím systému </w:t>
      </w:r>
      <w:r w:rsidRPr="003F697C">
        <w:rPr>
          <w:b/>
          <w:bCs/>
        </w:rPr>
        <w:t>Škola Online</w:t>
      </w:r>
      <w:r w:rsidRPr="003F697C">
        <w:t xml:space="preserve"> nebo jiným obvyklým způsobem. </w:t>
      </w:r>
    </w:p>
    <w:p w14:paraId="786DEECA" w14:textId="77777777" w:rsidR="003F697C" w:rsidRPr="003F697C" w:rsidRDefault="003F697C" w:rsidP="003F697C">
      <w:r w:rsidRPr="003F697C">
        <w:t>Změna jídelního lístku je vyhrazena v případě provozních nebo organizačních důvodů.</w:t>
      </w:r>
    </w:p>
    <w:p w14:paraId="2C6EAE66" w14:textId="77777777" w:rsidR="003F697C" w:rsidRPr="003F697C" w:rsidRDefault="00000000" w:rsidP="003F697C">
      <w:r>
        <w:pict w14:anchorId="0427E080">
          <v:rect id="_x0000_i1032" style="width:0;height:1.5pt" o:hralign="center" o:hrstd="t" o:hr="t" fillcolor="#a0a0a0" stroked="f"/>
        </w:pict>
      </w:r>
    </w:p>
    <w:p w14:paraId="2D255200" w14:textId="77777777" w:rsidR="003F697C" w:rsidRPr="003F697C" w:rsidRDefault="003F697C" w:rsidP="003F697C">
      <w:pPr>
        <w:rPr>
          <w:b/>
          <w:bCs/>
        </w:rPr>
      </w:pPr>
      <w:r w:rsidRPr="003F697C">
        <w:rPr>
          <w:b/>
          <w:bCs/>
        </w:rPr>
        <w:t>9. Závěrečná ustanovení</w:t>
      </w:r>
    </w:p>
    <w:p w14:paraId="0BC7A6C4" w14:textId="77777777" w:rsidR="003F697C" w:rsidRPr="003F697C" w:rsidRDefault="003F697C" w:rsidP="003F697C">
      <w:r w:rsidRPr="003F697C">
        <w:t>Tento Vnitřní řád školní jídelny – výdejny Základní školy vydává ředitelka Mateřské školy a Základní školy Questo podle § 30 zákona č. 561/2004 Sb., školský zákon, ve znění pozdějších předpisů.</w:t>
      </w:r>
    </w:p>
    <w:p w14:paraId="05555BBD" w14:textId="77777777" w:rsidR="003F697C" w:rsidRPr="003F697C" w:rsidRDefault="003F697C" w:rsidP="003F697C">
      <w:r w:rsidRPr="003F697C">
        <w:t>Vnitřní řád je závazný pro všechny žáky, jejich zákonné zástupce, zaměstnance školy a další osoby využívající školní stravování.</w:t>
      </w:r>
    </w:p>
    <w:p w14:paraId="36AD0D6B" w14:textId="77777777" w:rsidR="003F697C" w:rsidRPr="003F697C" w:rsidRDefault="003F697C" w:rsidP="003F697C">
      <w:r w:rsidRPr="003F697C">
        <w:t>Vnitřní řád je zveřejněn na přístupném místě ve škole a způsobem umožňujícím dálkový přístup prostřednictvím webových stránek školy.</w:t>
      </w:r>
    </w:p>
    <w:p w14:paraId="27E89EB6" w14:textId="77777777" w:rsidR="003F697C" w:rsidRPr="003F697C" w:rsidRDefault="003F697C" w:rsidP="003F697C">
      <w:r w:rsidRPr="003F697C">
        <w:t>Změny a doplňky tohoto vnitřního řádu lze provádět pouze písemnými dodatky.</w:t>
      </w:r>
    </w:p>
    <w:p w14:paraId="221D619E" w14:textId="77777777" w:rsidR="003F697C" w:rsidRPr="003F697C" w:rsidRDefault="003F697C" w:rsidP="003F697C">
      <w:r w:rsidRPr="003F697C">
        <w:t xml:space="preserve">Tento vnitřní řád nabývá účinnosti dne </w:t>
      </w:r>
      <w:r w:rsidRPr="003F697C">
        <w:rPr>
          <w:b/>
          <w:bCs/>
        </w:rPr>
        <w:t>1. září 2026</w:t>
      </w:r>
      <w:r w:rsidRPr="003F697C">
        <w:t>.</w:t>
      </w:r>
    </w:p>
    <w:p w14:paraId="5C36B866" w14:textId="5901229E" w:rsidR="003F697C" w:rsidRPr="003F697C" w:rsidRDefault="003F697C" w:rsidP="003F697C">
      <w:r w:rsidRPr="003F697C">
        <w:t>V Humpolci dne</w:t>
      </w:r>
      <w:r w:rsidR="00383E21">
        <w:t xml:space="preserve"> 1.9.2026</w:t>
      </w:r>
    </w:p>
    <w:p w14:paraId="3A4CFE44" w14:textId="77777777" w:rsidR="003F697C" w:rsidRPr="003F697C" w:rsidRDefault="003F697C" w:rsidP="003F697C">
      <w:r w:rsidRPr="003F697C">
        <w:rPr>
          <w:b/>
          <w:bCs/>
        </w:rPr>
        <w:t>Ing. Helena Kottová</w:t>
      </w:r>
      <w:r w:rsidRPr="003F697C">
        <w:br/>
      </w:r>
      <w:r w:rsidRPr="003F697C">
        <w:rPr>
          <w:i/>
          <w:iCs/>
        </w:rPr>
        <w:t>ředitelka školy</w:t>
      </w:r>
    </w:p>
    <w:p w14:paraId="1D4A3F87" w14:textId="77777777" w:rsidR="003E2731" w:rsidRDefault="003E2731" w:rsidP="003E2731"/>
    <w:p w14:paraId="2EE03778" w14:textId="77777777" w:rsidR="003F697C" w:rsidRDefault="003F697C" w:rsidP="003E2731"/>
    <w:p w14:paraId="56ED3DDF" w14:textId="77777777" w:rsidR="003F697C" w:rsidRDefault="003F697C" w:rsidP="003E2731"/>
    <w:sectPr w:rsidR="003F697C" w:rsidSect="003E2731">
      <w:headerReference w:type="default" r:id="rId7"/>
      <w:footerReference w:type="default" r:id="rId8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91F0" w14:textId="77777777" w:rsidR="0052778D" w:rsidRDefault="0052778D" w:rsidP="00F909CA">
      <w:pPr>
        <w:spacing w:after="0" w:line="240" w:lineRule="auto"/>
      </w:pPr>
      <w:r>
        <w:separator/>
      </w:r>
    </w:p>
  </w:endnote>
  <w:endnote w:type="continuationSeparator" w:id="0">
    <w:p w14:paraId="271F97CD" w14:textId="77777777" w:rsidR="0052778D" w:rsidRDefault="0052778D" w:rsidP="00F9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66BBA" w14:textId="77777777" w:rsidR="00F909CA" w:rsidRDefault="00F909CA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3DD579" wp14:editId="11337573">
          <wp:simplePos x="0" y="0"/>
          <wp:positionH relativeFrom="page">
            <wp:posOffset>-144145</wp:posOffset>
          </wp:positionH>
          <wp:positionV relativeFrom="bottomMargin">
            <wp:align>top</wp:align>
          </wp:positionV>
          <wp:extent cx="7822800" cy="792000"/>
          <wp:effectExtent l="0" t="0" r="0" b="0"/>
          <wp:wrapTight wrapText="bothSides">
            <wp:wrapPolygon edited="0">
              <wp:start x="947" y="2079"/>
              <wp:lineTo x="894" y="8834"/>
              <wp:lineTo x="1157" y="11432"/>
              <wp:lineTo x="1788" y="11432"/>
              <wp:lineTo x="1788" y="18707"/>
              <wp:lineTo x="14939" y="19747"/>
              <wp:lineTo x="15202" y="19747"/>
              <wp:lineTo x="20725" y="18188"/>
              <wp:lineTo x="20620" y="11432"/>
              <wp:lineTo x="18253" y="10393"/>
              <wp:lineTo x="18831" y="7795"/>
              <wp:lineTo x="18411" y="2079"/>
              <wp:lineTo x="947" y="2079"/>
            </wp:wrapPolygon>
          </wp:wrapTight>
          <wp:docPr id="407843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23" b="19231"/>
                  <a:stretch/>
                </pic:blipFill>
                <pic:spPr bwMode="auto">
                  <a:xfrm>
                    <a:off x="0" y="0"/>
                    <a:ext cx="782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7DBC" w14:textId="77777777" w:rsidR="0052778D" w:rsidRDefault="0052778D" w:rsidP="00F909CA">
      <w:pPr>
        <w:spacing w:after="0" w:line="240" w:lineRule="auto"/>
      </w:pPr>
      <w:r>
        <w:separator/>
      </w:r>
    </w:p>
  </w:footnote>
  <w:footnote w:type="continuationSeparator" w:id="0">
    <w:p w14:paraId="21E1D77E" w14:textId="77777777" w:rsidR="0052778D" w:rsidRDefault="0052778D" w:rsidP="00F9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C6C1" w14:textId="77777777" w:rsidR="00F909CA" w:rsidRDefault="00CD5FC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47DEEC" wp14:editId="1C3FE4EB">
          <wp:simplePos x="0" y="0"/>
          <wp:positionH relativeFrom="column">
            <wp:posOffset>-462915</wp:posOffset>
          </wp:positionH>
          <wp:positionV relativeFrom="paragraph">
            <wp:posOffset>326390</wp:posOffset>
          </wp:positionV>
          <wp:extent cx="1350000" cy="1296000"/>
          <wp:effectExtent l="0" t="0" r="3175" b="0"/>
          <wp:wrapSquare wrapText="bothSides"/>
          <wp:docPr id="13406492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6" t="20879" r="74911" b="23627"/>
                  <a:stretch/>
                </pic:blipFill>
                <pic:spPr bwMode="auto">
                  <a:xfrm>
                    <a:off x="0" y="0"/>
                    <a:ext cx="1350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516"/>
    <w:multiLevelType w:val="multilevel"/>
    <w:tmpl w:val="AA10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B5A3F"/>
    <w:multiLevelType w:val="multilevel"/>
    <w:tmpl w:val="F278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E1174"/>
    <w:multiLevelType w:val="multilevel"/>
    <w:tmpl w:val="A2DE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F5F01"/>
    <w:multiLevelType w:val="multilevel"/>
    <w:tmpl w:val="C608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520B6"/>
    <w:multiLevelType w:val="multilevel"/>
    <w:tmpl w:val="2DF4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56CB0"/>
    <w:multiLevelType w:val="multilevel"/>
    <w:tmpl w:val="CAF4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175874">
    <w:abstractNumId w:val="3"/>
  </w:num>
  <w:num w:numId="2" w16cid:durableId="14622215">
    <w:abstractNumId w:val="5"/>
  </w:num>
  <w:num w:numId="3" w16cid:durableId="1421028120">
    <w:abstractNumId w:val="1"/>
  </w:num>
  <w:num w:numId="4" w16cid:durableId="1963412564">
    <w:abstractNumId w:val="2"/>
  </w:num>
  <w:num w:numId="5" w16cid:durableId="1476142216">
    <w:abstractNumId w:val="4"/>
  </w:num>
  <w:num w:numId="6" w16cid:durableId="196850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8"/>
    <w:rsid w:val="00042B46"/>
    <w:rsid w:val="00081F92"/>
    <w:rsid w:val="00155294"/>
    <w:rsid w:val="001F6A8A"/>
    <w:rsid w:val="00212209"/>
    <w:rsid w:val="00293424"/>
    <w:rsid w:val="0033099A"/>
    <w:rsid w:val="003736AF"/>
    <w:rsid w:val="00383E21"/>
    <w:rsid w:val="003E2731"/>
    <w:rsid w:val="003F697C"/>
    <w:rsid w:val="00407D9C"/>
    <w:rsid w:val="004D72D9"/>
    <w:rsid w:val="004F3D88"/>
    <w:rsid w:val="00500153"/>
    <w:rsid w:val="0052778D"/>
    <w:rsid w:val="0061103B"/>
    <w:rsid w:val="006507BE"/>
    <w:rsid w:val="0065210F"/>
    <w:rsid w:val="00A735B5"/>
    <w:rsid w:val="00A96218"/>
    <w:rsid w:val="00AF3AD0"/>
    <w:rsid w:val="00CD5FCE"/>
    <w:rsid w:val="00D72A58"/>
    <w:rsid w:val="00D76328"/>
    <w:rsid w:val="00D97AF3"/>
    <w:rsid w:val="00E625AF"/>
    <w:rsid w:val="00EC1DC6"/>
    <w:rsid w:val="00ED2E5F"/>
    <w:rsid w:val="00F9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1B13"/>
  <w15:chartTrackingRefBased/>
  <w15:docId w15:val="{4A9AF349-C44D-4F0B-9434-4230A1EE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9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9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9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9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9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9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9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9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9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9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9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CA"/>
  </w:style>
  <w:style w:type="paragraph" w:styleId="Zpat">
    <w:name w:val="footer"/>
    <w:basedOn w:val="Normln"/>
    <w:link w:val="Zpat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141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0r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wnloads\Questo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Questo hlavičkový papír</Template>
  <TotalTime>5</TotalTime>
  <Pages>4</Pages>
  <Words>1004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Kottová</dc:creator>
  <cp:keywords/>
  <dc:description/>
  <cp:lastModifiedBy>Helena Kottová</cp:lastModifiedBy>
  <cp:revision>4</cp:revision>
  <dcterms:created xsi:type="dcterms:W3CDTF">2026-08-07T21:47:00Z</dcterms:created>
  <dcterms:modified xsi:type="dcterms:W3CDTF">2026-08-17T15:34:00Z</dcterms:modified>
</cp:coreProperties>
</file>