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03437" w14:textId="77777777" w:rsidR="0002257C" w:rsidRDefault="00000000">
      <w:pPr>
        <w:spacing w:after="60" w:line="252" w:lineRule="auto"/>
        <w:jc w:val="center"/>
      </w:pPr>
      <w:r>
        <w:rPr>
          <w:b/>
          <w:sz w:val="28"/>
        </w:rPr>
        <w:t>ŽÁDOST O PŘIJETÍ DÍTĚTE K PŘEDŠKOLNÍMU VZDĚLÁVÁNÍ</w:t>
      </w:r>
    </w:p>
    <w:p w14:paraId="78501F2F" w14:textId="77777777" w:rsidR="0002257C" w:rsidRDefault="00000000">
      <w:pPr>
        <w:spacing w:after="40" w:line="252" w:lineRule="auto"/>
        <w:jc w:val="center"/>
      </w:pPr>
      <w:r>
        <w:rPr>
          <w:b/>
          <w:sz w:val="22"/>
        </w:rPr>
        <w:t xml:space="preserve">Mateřská a základní škola </w:t>
      </w:r>
      <w:proofErr w:type="spellStart"/>
      <w:r>
        <w:rPr>
          <w:b/>
          <w:sz w:val="22"/>
        </w:rPr>
        <w:t>Questo</w:t>
      </w:r>
      <w:proofErr w:type="spellEnd"/>
    </w:p>
    <w:p w14:paraId="34C93BFF" w14:textId="77777777" w:rsidR="0002257C" w:rsidRDefault="00000000">
      <w:pPr>
        <w:spacing w:line="252" w:lineRule="auto"/>
        <w:jc w:val="center"/>
      </w:pPr>
      <w:r>
        <w:rPr>
          <w:b/>
        </w:rPr>
        <w:t>Č. j.: __________________ / 2026</w:t>
      </w:r>
    </w:p>
    <w:p w14:paraId="270F6B19" w14:textId="77777777" w:rsidR="0002257C" w:rsidRDefault="00000000">
      <w:pPr>
        <w:spacing w:after="100" w:line="252" w:lineRule="auto"/>
      </w:pPr>
      <w:r>
        <w:rPr>
          <w:b/>
          <w:sz w:val="22"/>
        </w:rPr>
        <w:t>SPRÁVNÍ ORGÁN</w:t>
      </w:r>
    </w:p>
    <w:p w14:paraId="158C602C" w14:textId="77777777" w:rsidR="0002257C" w:rsidRDefault="00000000">
      <w:pPr>
        <w:spacing w:after="100" w:line="252" w:lineRule="auto"/>
      </w:pPr>
      <w:r>
        <w:t xml:space="preserve">Mateřská a základní škola </w:t>
      </w:r>
      <w:proofErr w:type="spellStart"/>
      <w:r>
        <w:t>Questo</w:t>
      </w:r>
      <w:proofErr w:type="spellEnd"/>
    </w:p>
    <w:p w14:paraId="45523367" w14:textId="77777777" w:rsidR="0002257C" w:rsidRDefault="00000000">
      <w:pPr>
        <w:spacing w:after="100" w:line="252" w:lineRule="auto"/>
      </w:pPr>
      <w:r>
        <w:t>Školní 594, 396 01 Humpolec</w:t>
      </w:r>
    </w:p>
    <w:p w14:paraId="7D8AD1D4" w14:textId="77777777" w:rsidR="0002257C" w:rsidRDefault="00000000">
      <w:pPr>
        <w:spacing w:after="180" w:line="252" w:lineRule="auto"/>
      </w:pPr>
      <w:r>
        <w:t>Ředitelka školy: Helena Kottová</w:t>
      </w:r>
    </w:p>
    <w:p w14:paraId="51A0A2EF" w14:textId="77777777" w:rsidR="0002257C" w:rsidRDefault="00000000">
      <w:pPr>
        <w:spacing w:after="100" w:line="252" w:lineRule="auto"/>
      </w:pPr>
      <w:r>
        <w:rPr>
          <w:b/>
          <w:sz w:val="22"/>
        </w:rPr>
        <w:t>DÍTĚ</w:t>
      </w:r>
    </w:p>
    <w:p w14:paraId="1A977A7A" w14:textId="77777777" w:rsidR="0002257C" w:rsidRDefault="00000000">
      <w:pPr>
        <w:spacing w:after="80" w:line="240" w:lineRule="auto"/>
      </w:pPr>
      <w:r>
        <w:rPr>
          <w:b/>
        </w:rPr>
        <w:t>Jméno a příjmení dítěte:</w:t>
      </w:r>
      <w:r>
        <w:t xml:space="preserve"> ........................................................................................................................</w:t>
      </w:r>
    </w:p>
    <w:p w14:paraId="40425105" w14:textId="77777777" w:rsidR="0002257C" w:rsidRDefault="00000000">
      <w:pPr>
        <w:spacing w:after="80" w:line="240" w:lineRule="auto"/>
      </w:pPr>
      <w:r>
        <w:rPr>
          <w:b/>
        </w:rPr>
        <w:t>Datum narození:</w:t>
      </w:r>
      <w:r>
        <w:t xml:space="preserve"> ........................................................................................................................</w:t>
      </w:r>
    </w:p>
    <w:p w14:paraId="4B2AF738" w14:textId="77777777" w:rsidR="0002257C" w:rsidRDefault="00000000">
      <w:pPr>
        <w:spacing w:after="80" w:line="240" w:lineRule="auto"/>
      </w:pPr>
      <w:r>
        <w:rPr>
          <w:b/>
        </w:rPr>
        <w:t>Místo narození:</w:t>
      </w:r>
      <w:r>
        <w:t xml:space="preserve"> ........................................................................................................................</w:t>
      </w:r>
    </w:p>
    <w:p w14:paraId="4A5B0758" w14:textId="77777777" w:rsidR="0002257C" w:rsidRDefault="00000000">
      <w:pPr>
        <w:spacing w:after="80" w:line="240" w:lineRule="auto"/>
      </w:pPr>
      <w:r>
        <w:rPr>
          <w:b/>
        </w:rPr>
        <w:t>Adresa trvalého pobytu:</w:t>
      </w:r>
      <w:r>
        <w:t xml:space="preserve"> ........................................................................................................................</w:t>
      </w:r>
    </w:p>
    <w:p w14:paraId="2135994E" w14:textId="77777777" w:rsidR="0002257C" w:rsidRDefault="00000000">
      <w:pPr>
        <w:spacing w:after="100" w:line="252" w:lineRule="auto"/>
      </w:pPr>
      <w:r>
        <w:rPr>
          <w:b/>
          <w:sz w:val="22"/>
        </w:rPr>
        <w:t>ŽÁDOST</w:t>
      </w:r>
    </w:p>
    <w:p w14:paraId="2047131D" w14:textId="77777777" w:rsidR="0002257C" w:rsidRDefault="00000000">
      <w:pPr>
        <w:spacing w:after="100" w:line="252" w:lineRule="auto"/>
      </w:pPr>
      <w:r>
        <w:t>Žádám o přijetí svého dítěte:</w:t>
      </w:r>
    </w:p>
    <w:p w14:paraId="61B507D7" w14:textId="77777777" w:rsidR="0002257C" w:rsidRDefault="00000000">
      <w:pPr>
        <w:spacing w:after="100" w:line="252" w:lineRule="auto"/>
      </w:pPr>
      <w:r>
        <w:t>................................................................................................................................................</w:t>
      </w:r>
    </w:p>
    <w:p w14:paraId="78FAA7CE" w14:textId="77777777" w:rsidR="0002257C" w:rsidRDefault="00000000">
      <w:pPr>
        <w:spacing w:after="100" w:line="252" w:lineRule="auto"/>
      </w:pPr>
      <w:r>
        <w:t xml:space="preserve">k předškolnímu vzdělávání v Mateřské škole </w:t>
      </w:r>
      <w:proofErr w:type="spellStart"/>
      <w:r>
        <w:t>Questo</w:t>
      </w:r>
      <w:proofErr w:type="spellEnd"/>
      <w:r>
        <w:t xml:space="preserve"> v Humpolci od:</w:t>
      </w:r>
    </w:p>
    <w:p w14:paraId="43048ED5" w14:textId="77777777" w:rsidR="0002257C" w:rsidRDefault="00000000">
      <w:pPr>
        <w:spacing w:after="140" w:line="252" w:lineRule="auto"/>
      </w:pPr>
      <w:r>
        <w:t>................................................................................................................................................</w:t>
      </w:r>
    </w:p>
    <w:p w14:paraId="20E86B1B" w14:textId="77777777" w:rsidR="0002257C" w:rsidRDefault="00000000">
      <w:pPr>
        <w:spacing w:after="100" w:line="252" w:lineRule="auto"/>
      </w:pPr>
      <w:r>
        <w:rPr>
          <w:b/>
          <w:sz w:val="22"/>
        </w:rPr>
        <w:t>ZÁKONNÝ ZÁSTUPCE</w:t>
      </w:r>
    </w:p>
    <w:p w14:paraId="0F61A99A" w14:textId="77777777" w:rsidR="0002257C" w:rsidRDefault="00000000">
      <w:pPr>
        <w:spacing w:after="80" w:line="240" w:lineRule="auto"/>
      </w:pPr>
      <w:r>
        <w:rPr>
          <w:b/>
        </w:rPr>
        <w:t>Jméno a příjmení matky / otce:</w:t>
      </w:r>
      <w:r>
        <w:t xml:space="preserve"> ........................................................................................................................</w:t>
      </w:r>
    </w:p>
    <w:p w14:paraId="30B434AA" w14:textId="77777777" w:rsidR="0002257C" w:rsidRDefault="00000000">
      <w:pPr>
        <w:spacing w:after="80" w:line="240" w:lineRule="auto"/>
      </w:pPr>
      <w:r>
        <w:rPr>
          <w:b/>
        </w:rPr>
        <w:t>Adresa trvalého pobytu:</w:t>
      </w:r>
      <w:r>
        <w:t xml:space="preserve"> ........................................................................................................................</w:t>
      </w:r>
    </w:p>
    <w:p w14:paraId="0C552EAF" w14:textId="77777777" w:rsidR="0002257C" w:rsidRDefault="00000000">
      <w:pPr>
        <w:spacing w:after="80" w:line="240" w:lineRule="auto"/>
      </w:pPr>
      <w:r>
        <w:rPr>
          <w:b/>
        </w:rPr>
        <w:t>Adresa pro doručování:</w:t>
      </w:r>
      <w:r>
        <w:t xml:space="preserve"> ........................................................................................................................</w:t>
      </w:r>
    </w:p>
    <w:p w14:paraId="3AECA9A5" w14:textId="77777777" w:rsidR="0002257C" w:rsidRDefault="00000000">
      <w:pPr>
        <w:spacing w:after="80" w:line="240" w:lineRule="auto"/>
      </w:pPr>
      <w:r>
        <w:rPr>
          <w:b/>
        </w:rPr>
        <w:t>Telefonní číslo:</w:t>
      </w:r>
      <w:r>
        <w:t xml:space="preserve"> ........................................................................................................................</w:t>
      </w:r>
    </w:p>
    <w:p w14:paraId="2434F004" w14:textId="77777777" w:rsidR="0002257C" w:rsidRDefault="00000000">
      <w:pPr>
        <w:spacing w:after="80" w:line="240" w:lineRule="auto"/>
      </w:pPr>
      <w:r>
        <w:rPr>
          <w:b/>
        </w:rPr>
        <w:t>E-mail:</w:t>
      </w:r>
      <w:r>
        <w:t xml:space="preserve"> ........................................................................................................................</w:t>
      </w:r>
    </w:p>
    <w:p w14:paraId="1DE89176" w14:textId="77777777" w:rsidR="0002257C" w:rsidRDefault="00000000">
      <w:pPr>
        <w:spacing w:after="100" w:line="252" w:lineRule="auto"/>
      </w:pPr>
      <w:r>
        <w:rPr>
          <w:b/>
          <w:sz w:val="22"/>
        </w:rPr>
        <w:t>DALŠÍ ZÁKONNÝ ZÁSTUPCE</w:t>
      </w:r>
    </w:p>
    <w:p w14:paraId="7E2124B2" w14:textId="77777777" w:rsidR="0002257C" w:rsidRDefault="00000000">
      <w:pPr>
        <w:spacing w:after="80" w:line="240" w:lineRule="auto"/>
      </w:pPr>
      <w:r>
        <w:rPr>
          <w:b/>
        </w:rPr>
        <w:t>Jméno a příjmení:</w:t>
      </w:r>
      <w:r>
        <w:t xml:space="preserve"> ........................................................................................................................</w:t>
      </w:r>
    </w:p>
    <w:p w14:paraId="5889AFC8" w14:textId="77777777" w:rsidR="0002257C" w:rsidRDefault="00000000">
      <w:pPr>
        <w:spacing w:after="80" w:line="240" w:lineRule="auto"/>
      </w:pPr>
      <w:r>
        <w:rPr>
          <w:b/>
        </w:rPr>
        <w:t>Adresa trvalého pobytu:</w:t>
      </w:r>
      <w:r>
        <w:t xml:space="preserve"> ........................................................................................................................</w:t>
      </w:r>
    </w:p>
    <w:p w14:paraId="352973E2" w14:textId="77777777" w:rsidR="0002257C" w:rsidRDefault="00000000">
      <w:pPr>
        <w:spacing w:after="80" w:line="240" w:lineRule="auto"/>
      </w:pPr>
      <w:r>
        <w:rPr>
          <w:b/>
        </w:rPr>
        <w:t>Telefonní číslo:</w:t>
      </w:r>
      <w:r>
        <w:t xml:space="preserve"> ........................................................................................................................</w:t>
      </w:r>
    </w:p>
    <w:p w14:paraId="124F71FB" w14:textId="77777777" w:rsidR="0002257C" w:rsidRDefault="00000000">
      <w:pPr>
        <w:spacing w:after="80" w:line="240" w:lineRule="auto"/>
      </w:pPr>
      <w:r>
        <w:rPr>
          <w:b/>
        </w:rPr>
        <w:t>E-mail:</w:t>
      </w:r>
      <w:r>
        <w:t xml:space="preserve"> ........................................................................................................................</w:t>
      </w:r>
    </w:p>
    <w:p w14:paraId="0CD46B99" w14:textId="77777777" w:rsidR="0002257C" w:rsidRDefault="00000000">
      <w:pPr>
        <w:spacing w:after="100" w:line="252" w:lineRule="auto"/>
      </w:pPr>
      <w:r>
        <w:rPr>
          <w:b/>
          <w:sz w:val="22"/>
        </w:rPr>
        <w:t>PROHLÁŠENÍ</w:t>
      </w:r>
    </w:p>
    <w:p w14:paraId="4C309603" w14:textId="77777777" w:rsidR="0002257C" w:rsidRDefault="00000000">
      <w:pPr>
        <w:spacing w:after="100" w:line="252" w:lineRule="auto"/>
      </w:pPr>
      <w:r>
        <w:t>Potvrzuji správnost uvedených údajů a zavazuji se oznámit škole jejich případnou změnu.</w:t>
      </w:r>
    </w:p>
    <w:p w14:paraId="7EF7CB3A" w14:textId="77777777" w:rsidR="0002257C" w:rsidRDefault="00000000">
      <w:pPr>
        <w:spacing w:line="252" w:lineRule="auto"/>
      </w:pPr>
      <w:r>
        <w:t>Beru na vědomí, že škola zpracovává osobní údaje uvedené v této žádosti v rozsahu a za podmínek stanovených příslušnými právními předpisy.</w:t>
      </w:r>
    </w:p>
    <w:p w14:paraId="033C5D9F" w14:textId="77777777" w:rsidR="0002257C" w:rsidRDefault="00000000">
      <w:pPr>
        <w:spacing w:after="200" w:line="252" w:lineRule="auto"/>
      </w:pPr>
      <w:r>
        <w:t>V Humpolci dne: ............................................................</w:t>
      </w:r>
    </w:p>
    <w:p w14:paraId="3DE03F74" w14:textId="77777777" w:rsidR="0002257C" w:rsidRDefault="00000000">
      <w:pPr>
        <w:spacing w:after="60" w:line="252" w:lineRule="auto"/>
      </w:pPr>
      <w:r>
        <w:rPr>
          <w:b/>
        </w:rPr>
        <w:t>Podpis zákonného zástupce:</w:t>
      </w:r>
    </w:p>
    <w:p w14:paraId="5EEF22CD" w14:textId="77777777" w:rsidR="0002257C" w:rsidRDefault="00000000">
      <w:pPr>
        <w:spacing w:line="252" w:lineRule="auto"/>
      </w:pPr>
      <w:r>
        <w:t>................................................................................................................................................</w:t>
      </w:r>
    </w:p>
    <w:p w14:paraId="17170544" w14:textId="77777777" w:rsidR="0002257C" w:rsidRDefault="00000000">
      <w:pPr>
        <w:spacing w:after="40" w:line="252" w:lineRule="auto"/>
      </w:pPr>
      <w:r>
        <w:rPr>
          <w:i/>
          <w:sz w:val="17"/>
        </w:rPr>
        <w:t>Poznámka: Žádost slouží jako podklad pro řízení o přijetí dítěte k předškolnímu vzdělávání.</w:t>
      </w:r>
    </w:p>
    <w:sectPr w:rsidR="0002257C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02AA8" w14:textId="77777777" w:rsidR="00CB24A2" w:rsidRDefault="00CB24A2" w:rsidP="00F909CA">
      <w:pPr>
        <w:spacing w:after="0" w:line="240" w:lineRule="auto"/>
      </w:pPr>
      <w:r>
        <w:separator/>
      </w:r>
    </w:p>
  </w:endnote>
  <w:endnote w:type="continuationSeparator" w:id="0">
    <w:p w14:paraId="4032BF21" w14:textId="77777777" w:rsidR="00CB24A2" w:rsidRDefault="00CB24A2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CD5C" w14:textId="77777777" w:rsidR="00F909CA" w:rsidRDefault="00F909CA">
    <w:pPr>
      <w:pStyle w:val="Zpat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B59D77" wp14:editId="7B66A2B6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 xml:space="preserve">Mateřská a základní škola </w:t>
    </w:r>
    <w:proofErr w:type="spellStart"/>
    <w:r>
      <w:rPr>
        <w:sz w:val="16"/>
      </w:rPr>
      <w:t>Questo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D2ED3" w14:textId="77777777" w:rsidR="00CB24A2" w:rsidRDefault="00CB24A2" w:rsidP="00F909CA">
      <w:pPr>
        <w:spacing w:after="0" w:line="240" w:lineRule="auto"/>
      </w:pPr>
      <w:r>
        <w:separator/>
      </w:r>
    </w:p>
  </w:footnote>
  <w:footnote w:type="continuationSeparator" w:id="0">
    <w:p w14:paraId="6B398120" w14:textId="77777777" w:rsidR="00CB24A2" w:rsidRDefault="00CB24A2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1403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11908B" wp14:editId="53E2C53D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2257C"/>
    <w:rsid w:val="00042B46"/>
    <w:rsid w:val="0014734B"/>
    <w:rsid w:val="00155294"/>
    <w:rsid w:val="001F6A8A"/>
    <w:rsid w:val="00212209"/>
    <w:rsid w:val="00293424"/>
    <w:rsid w:val="0033099A"/>
    <w:rsid w:val="003E2731"/>
    <w:rsid w:val="004F3D88"/>
    <w:rsid w:val="00500153"/>
    <w:rsid w:val="0061103B"/>
    <w:rsid w:val="00636074"/>
    <w:rsid w:val="006507BE"/>
    <w:rsid w:val="0065210F"/>
    <w:rsid w:val="00A735B5"/>
    <w:rsid w:val="00A96218"/>
    <w:rsid w:val="00AF3AD0"/>
    <w:rsid w:val="00CB24A2"/>
    <w:rsid w:val="00CD5FCE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A7A3D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0</TotalTime>
  <Pages>1</Pages>
  <Words>443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2026-08-17T19:12:00Z</dcterms:created>
  <dcterms:modified xsi:type="dcterms:W3CDTF">2026-08-17T19:12:00Z</dcterms:modified>
</cp:coreProperties>
</file>